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212" w:rsidRPr="00F350FB" w:rsidRDefault="00700212" w:rsidP="006F1C2E">
      <w:pPr>
        <w:pStyle w:val="Brdtekst"/>
      </w:pPr>
      <w:bookmarkStart w:id="0" w:name="_Ref482418243"/>
    </w:p>
    <w:p w:rsidR="00700212" w:rsidRPr="00F350FB" w:rsidRDefault="00700212" w:rsidP="006F1C2E">
      <w:pPr>
        <w:pStyle w:val="Brdtekst"/>
      </w:pPr>
    </w:p>
    <w:p w:rsidR="00700212" w:rsidRPr="00F350FB" w:rsidRDefault="00700212" w:rsidP="006F1C2E">
      <w:pPr>
        <w:pStyle w:val="Brdtekst"/>
      </w:pPr>
    </w:p>
    <w:p w:rsidR="00700212" w:rsidRPr="00F350FB" w:rsidRDefault="00700212" w:rsidP="006F1C2E">
      <w:pPr>
        <w:pStyle w:val="Brdtekst"/>
      </w:pPr>
    </w:p>
    <w:p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rsidR="00700212" w:rsidRPr="00BE11F6" w:rsidRDefault="00700212" w:rsidP="00BE11F6">
      <w:pPr>
        <w:spacing w:after="120"/>
        <w:rPr>
          <w:lang w:eastAsia="en-US"/>
        </w:rPr>
      </w:pPr>
    </w:p>
    <w:p w:rsidR="00700212" w:rsidRPr="00BE11F6" w:rsidRDefault="00700212" w:rsidP="00BE11F6">
      <w:pPr>
        <w:tabs>
          <w:tab w:val="center" w:pos="4819"/>
          <w:tab w:val="right" w:pos="9071"/>
        </w:tabs>
        <w:rPr>
          <w:kern w:val="28"/>
          <w:sz w:val="32"/>
          <w:szCs w:val="32"/>
        </w:rPr>
      </w:pPr>
      <w:r w:rsidRPr="00BE11F6">
        <w:rPr>
          <w:kern w:val="28"/>
          <w:sz w:val="32"/>
          <w:szCs w:val="32"/>
        </w:rPr>
        <w:t>Delprogram 2: Effektiv genbrug af grunddata om adresser, adm</w:t>
      </w:r>
      <w:r w:rsidRPr="00BE11F6">
        <w:rPr>
          <w:kern w:val="28"/>
          <w:sz w:val="32"/>
          <w:szCs w:val="32"/>
        </w:rPr>
        <w:t>i</w:t>
      </w:r>
      <w:r w:rsidRPr="00BE11F6">
        <w:rPr>
          <w:kern w:val="28"/>
          <w:sz w:val="32"/>
          <w:szCs w:val="32"/>
        </w:rPr>
        <w:t>nistrative inddelinger og stednavne</w:t>
      </w:r>
    </w:p>
    <w:p w:rsidR="00700212" w:rsidRPr="00BE11F6" w:rsidRDefault="00700212" w:rsidP="00BE11F6">
      <w:pPr>
        <w:spacing w:after="120"/>
        <w:rPr>
          <w:lang w:eastAsia="en-US"/>
        </w:rPr>
      </w:pPr>
    </w:p>
    <w:p w:rsidR="00700212" w:rsidRPr="00BE11F6" w:rsidRDefault="00700212" w:rsidP="00BE11F6">
      <w:pPr>
        <w:spacing w:after="120"/>
        <w:rPr>
          <w:lang w:eastAsia="en-US"/>
        </w:rPr>
      </w:pPr>
      <w:r w:rsidRPr="00BE11F6">
        <w:rPr>
          <w:lang w:eastAsia="en-US"/>
        </w:rPr>
        <w:br/>
      </w:r>
    </w:p>
    <w:p w:rsidR="00700212" w:rsidRPr="004773F9" w:rsidRDefault="00700212" w:rsidP="00BE11F6">
      <w:pPr>
        <w:spacing w:after="120"/>
        <w:rPr>
          <w:lang w:eastAsia="en-US"/>
        </w:rPr>
      </w:pPr>
      <w:r w:rsidRPr="004773F9">
        <w:rPr>
          <w:sz w:val="40"/>
          <w:szCs w:val="40"/>
          <w:lang w:eastAsia="en-US"/>
        </w:rPr>
        <w:t>Målarkitektur</w:t>
      </w:r>
      <w:r w:rsidRPr="001105F0">
        <w:rPr>
          <w:sz w:val="40"/>
          <w:szCs w:val="40"/>
          <w:lang w:eastAsia="en-US"/>
        </w:rPr>
        <w:br/>
      </w:r>
      <w:r w:rsidRPr="004773F9">
        <w:rPr>
          <w:sz w:val="40"/>
          <w:szCs w:val="40"/>
          <w:lang w:eastAsia="en-US"/>
        </w:rPr>
        <w:t>Bilag A - Systemer</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r w:rsidRPr="004773F9">
        <w:t xml:space="preserve">MBBL-REF: </w:t>
      </w:r>
      <w:r w:rsidRPr="004773F9">
        <w:rPr>
          <w:kern w:val="28"/>
        </w:rPr>
        <w:t>2012-3566</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1" w:name="_Toc60202579"/>
      <w:bookmarkStart w:id="2" w:name="_Toc60202701"/>
      <w:bookmarkStart w:id="3" w:name="_Toc60203162"/>
      <w:r w:rsidRPr="004773F9">
        <w:t xml:space="preserve">Version: </w:t>
      </w:r>
      <w:bookmarkEnd w:id="1"/>
      <w:bookmarkEnd w:id="2"/>
      <w:bookmarkEnd w:id="3"/>
      <w:r w:rsidRPr="004773F9">
        <w:t>0.9a</w:t>
      </w:r>
    </w:p>
    <w:p w:rsidR="00700212" w:rsidRPr="00F350FB" w:rsidRDefault="00700212" w:rsidP="006F1C2E">
      <w:pPr>
        <w:pStyle w:val="Brdtekst"/>
      </w:pPr>
      <w:bookmarkStart w:id="4" w:name="_Toc60202580"/>
      <w:bookmarkStart w:id="5" w:name="_Toc60202702"/>
      <w:bookmarkStart w:id="6" w:name="_Toc60203163"/>
      <w:r w:rsidRPr="00F350FB">
        <w:t xml:space="preserve">Status: </w:t>
      </w:r>
      <w:r w:rsidRPr="00B94885">
        <w:rPr>
          <w:b/>
          <w:bCs/>
        </w:rPr>
        <w:t xml:space="preserve">Klargjort til </w:t>
      </w:r>
      <w:r>
        <w:rPr>
          <w:b/>
          <w:bCs/>
        </w:rPr>
        <w:t>styregruppe</w:t>
      </w:r>
    </w:p>
    <w:p w:rsidR="00700212" w:rsidRPr="00F350FB" w:rsidRDefault="00700212" w:rsidP="006F1C2E">
      <w:pPr>
        <w:pStyle w:val="Brdtekst"/>
      </w:pPr>
      <w:r>
        <w:t>Dato</w:t>
      </w:r>
      <w:r w:rsidRPr="00F350FB">
        <w:t>:</w:t>
      </w:r>
      <w:bookmarkEnd w:id="4"/>
      <w:bookmarkEnd w:id="5"/>
      <w:bookmarkEnd w:id="6"/>
      <w:r w:rsidRPr="00F350FB">
        <w:t xml:space="preserve"> </w:t>
      </w:r>
      <w:r w:rsidR="004773F9">
        <w:t>17</w:t>
      </w:r>
      <w:bookmarkStart w:id="7" w:name="_GoBack"/>
      <w:bookmarkEnd w:id="7"/>
      <w:r>
        <w:t>. april 2013</w:t>
      </w:r>
    </w:p>
    <w:p w:rsidR="00700212" w:rsidRPr="00F350FB" w:rsidRDefault="00700212" w:rsidP="006F1C2E"/>
    <w:p w:rsidR="00700212" w:rsidRPr="00F350FB" w:rsidRDefault="00700212" w:rsidP="006F1C2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700212" w:rsidRPr="00F350FB">
        <w:tc>
          <w:tcPr>
            <w:tcW w:w="881"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Version</w:t>
            </w:r>
          </w:p>
        </w:tc>
        <w:tc>
          <w:tcPr>
            <w:tcW w:w="1246"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Dato</w:t>
            </w:r>
          </w:p>
        </w:tc>
        <w:tc>
          <w:tcPr>
            <w:tcW w:w="5103"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Beskrivelse</w:t>
            </w:r>
          </w:p>
        </w:tc>
        <w:tc>
          <w:tcPr>
            <w:tcW w:w="1275" w:type="dxa"/>
            <w:shd w:val="clear" w:color="auto" w:fill="CCFFFF"/>
            <w:tcMar>
              <w:top w:w="57" w:type="dxa"/>
              <w:left w:w="85" w:type="dxa"/>
              <w:bottom w:w="57" w:type="dxa"/>
              <w:right w:w="85" w:type="dxa"/>
            </w:tcMar>
            <w:vAlign w:val="center"/>
          </w:tcPr>
          <w:p w:rsidR="00700212" w:rsidRPr="00F350FB" w:rsidRDefault="00700212" w:rsidP="006F1C2E">
            <w:pPr>
              <w:pStyle w:val="BrdtekstTabel"/>
            </w:pPr>
            <w:r w:rsidRPr="00F350FB">
              <w:t>Initialer</w:t>
            </w:r>
          </w:p>
        </w:tc>
      </w:tr>
      <w:tr w:rsidR="00700212" w:rsidRPr="00F350FB">
        <w:tc>
          <w:tcPr>
            <w:tcW w:w="881" w:type="dxa"/>
            <w:tcMar>
              <w:top w:w="57" w:type="dxa"/>
              <w:left w:w="85" w:type="dxa"/>
              <w:bottom w:w="57" w:type="dxa"/>
              <w:right w:w="85" w:type="dxa"/>
            </w:tcMar>
          </w:tcPr>
          <w:p w:rsidR="00700212" w:rsidRPr="00F350FB" w:rsidRDefault="00700212" w:rsidP="006F1C2E">
            <w:pPr>
              <w:pStyle w:val="BrdtekstTabel"/>
            </w:pPr>
            <w:proofErr w:type="gramStart"/>
            <w:r w:rsidRPr="00F350FB">
              <w:t>0.1</w:t>
            </w:r>
            <w:proofErr w:type="gramEnd"/>
          </w:p>
        </w:tc>
        <w:tc>
          <w:tcPr>
            <w:tcW w:w="1246" w:type="dxa"/>
            <w:tcMar>
              <w:top w:w="57" w:type="dxa"/>
              <w:left w:w="85" w:type="dxa"/>
              <w:bottom w:w="57" w:type="dxa"/>
              <w:right w:w="85" w:type="dxa"/>
            </w:tcMar>
          </w:tcPr>
          <w:p w:rsidR="00700212" w:rsidRPr="00F350FB" w:rsidRDefault="00700212" w:rsidP="006F1C2E">
            <w:pPr>
              <w:pStyle w:val="BrdtekstTabel"/>
            </w:pPr>
          </w:p>
        </w:tc>
        <w:tc>
          <w:tcPr>
            <w:tcW w:w="5103" w:type="dxa"/>
            <w:tcMar>
              <w:top w:w="57" w:type="dxa"/>
              <w:left w:w="85" w:type="dxa"/>
              <w:bottom w:w="57" w:type="dxa"/>
              <w:right w:w="85" w:type="dxa"/>
            </w:tcMar>
          </w:tcPr>
          <w:p w:rsidR="00700212" w:rsidRPr="00F350FB" w:rsidRDefault="00700212" w:rsidP="006F1C2E">
            <w:pPr>
              <w:pStyle w:val="BrdtekstTabel"/>
            </w:pPr>
            <w:r w:rsidRPr="00F350FB">
              <w:t>Første udkast</w:t>
            </w:r>
          </w:p>
        </w:tc>
        <w:tc>
          <w:tcPr>
            <w:tcW w:w="1275" w:type="dxa"/>
            <w:tcMar>
              <w:top w:w="57" w:type="dxa"/>
              <w:left w:w="85" w:type="dxa"/>
              <w:bottom w:w="57" w:type="dxa"/>
              <w:right w:w="85" w:type="dxa"/>
            </w:tcMar>
          </w:tcPr>
          <w:p w:rsidR="00700212" w:rsidRPr="00F350FB" w:rsidRDefault="00700212" w:rsidP="006F1C2E">
            <w:pPr>
              <w:pStyle w:val="BrdtekstTabel"/>
            </w:pPr>
            <w:r w:rsidRPr="00F350FB">
              <w:t>SD-KFC</w:t>
            </w:r>
          </w:p>
        </w:tc>
      </w:tr>
      <w:tr w:rsidR="00700212" w:rsidRPr="00F350FB">
        <w:tc>
          <w:tcPr>
            <w:tcW w:w="881" w:type="dxa"/>
            <w:tcMar>
              <w:top w:w="57" w:type="dxa"/>
              <w:left w:w="85" w:type="dxa"/>
              <w:bottom w:w="57" w:type="dxa"/>
              <w:right w:w="85" w:type="dxa"/>
            </w:tcMar>
          </w:tcPr>
          <w:p w:rsidR="00700212" w:rsidRPr="00F350FB" w:rsidRDefault="00700212" w:rsidP="006F1C2E">
            <w:pPr>
              <w:pStyle w:val="BrdtekstTabel"/>
            </w:pPr>
            <w:proofErr w:type="gramStart"/>
            <w:r w:rsidRPr="00F350FB">
              <w:t>0.2</w:t>
            </w:r>
            <w:proofErr w:type="gramEnd"/>
          </w:p>
        </w:tc>
        <w:tc>
          <w:tcPr>
            <w:tcW w:w="1246" w:type="dxa"/>
            <w:tcMar>
              <w:top w:w="57" w:type="dxa"/>
              <w:left w:w="85" w:type="dxa"/>
              <w:bottom w:w="57" w:type="dxa"/>
              <w:right w:w="85" w:type="dxa"/>
            </w:tcMar>
          </w:tcPr>
          <w:p w:rsidR="00700212" w:rsidRPr="00F350FB" w:rsidRDefault="00700212" w:rsidP="00B3296B">
            <w:pPr>
              <w:pStyle w:val="BrdtekstTabel"/>
            </w:pPr>
            <w:proofErr w:type="gramStart"/>
            <w:r w:rsidRPr="00F350FB">
              <w:t>26</w:t>
            </w:r>
            <w:r>
              <w:t>.</w:t>
            </w:r>
            <w:r w:rsidRPr="00F350FB">
              <w:t>02</w:t>
            </w:r>
            <w:r>
              <w:t>.</w:t>
            </w:r>
            <w:r w:rsidRPr="00F350FB">
              <w:t>2013</w:t>
            </w:r>
            <w:proofErr w:type="gramEnd"/>
          </w:p>
        </w:tc>
        <w:tc>
          <w:tcPr>
            <w:tcW w:w="5103" w:type="dxa"/>
            <w:tcMar>
              <w:top w:w="57" w:type="dxa"/>
              <w:left w:w="85" w:type="dxa"/>
              <w:bottom w:w="57" w:type="dxa"/>
              <w:right w:w="85" w:type="dxa"/>
            </w:tcMar>
          </w:tcPr>
          <w:p w:rsidR="00700212" w:rsidRPr="00F350FB" w:rsidRDefault="00700212" w:rsidP="006F1C2E">
            <w:pPr>
              <w:pStyle w:val="BrdtekstTabel"/>
            </w:pPr>
            <w:r w:rsidRPr="00F350FB">
              <w:t>Tilføjet systembeskrivelser og opdaterede syste</w:t>
            </w:r>
            <w:r w:rsidRPr="00F350FB">
              <w:t>m</w:t>
            </w:r>
            <w:r w:rsidRPr="00F350FB">
              <w:t>sammenhænge efter workshop</w:t>
            </w:r>
          </w:p>
        </w:tc>
        <w:tc>
          <w:tcPr>
            <w:tcW w:w="1275" w:type="dxa"/>
            <w:tcMar>
              <w:top w:w="57" w:type="dxa"/>
              <w:left w:w="85" w:type="dxa"/>
              <w:bottom w:w="57" w:type="dxa"/>
              <w:right w:w="85" w:type="dxa"/>
            </w:tcMar>
          </w:tcPr>
          <w:p w:rsidR="00700212" w:rsidRPr="00F350FB" w:rsidRDefault="00700212" w:rsidP="006F1C2E">
            <w:pPr>
              <w:pStyle w:val="BrdtekstTabel"/>
            </w:pPr>
            <w:r w:rsidRPr="00F350FB">
              <w:t>SD-KFC</w:t>
            </w:r>
          </w:p>
        </w:tc>
      </w:tr>
      <w:tr w:rsidR="00700212" w:rsidRPr="00F350FB">
        <w:tc>
          <w:tcPr>
            <w:tcW w:w="881" w:type="dxa"/>
            <w:tcMar>
              <w:top w:w="57" w:type="dxa"/>
              <w:left w:w="85" w:type="dxa"/>
              <w:bottom w:w="57" w:type="dxa"/>
              <w:right w:w="85" w:type="dxa"/>
            </w:tcMar>
          </w:tcPr>
          <w:p w:rsidR="00700212" w:rsidRPr="00F350FB" w:rsidRDefault="00700212" w:rsidP="006F1C2E">
            <w:pPr>
              <w:pStyle w:val="BrdtekstTabel"/>
            </w:pPr>
            <w:proofErr w:type="gramStart"/>
            <w:r w:rsidRPr="00F350FB">
              <w:t>0.3</w:t>
            </w:r>
            <w:proofErr w:type="gramEnd"/>
          </w:p>
        </w:tc>
        <w:tc>
          <w:tcPr>
            <w:tcW w:w="1246" w:type="dxa"/>
            <w:tcMar>
              <w:top w:w="57" w:type="dxa"/>
              <w:left w:w="85" w:type="dxa"/>
              <w:bottom w:w="57" w:type="dxa"/>
              <w:right w:w="85" w:type="dxa"/>
            </w:tcMar>
          </w:tcPr>
          <w:p w:rsidR="00700212" w:rsidRPr="00F350FB" w:rsidRDefault="00700212" w:rsidP="00B3296B">
            <w:pPr>
              <w:pStyle w:val="BrdtekstTabel"/>
            </w:pPr>
            <w:proofErr w:type="gramStart"/>
            <w:r w:rsidRPr="00F350FB">
              <w:t>19</w:t>
            </w:r>
            <w:r>
              <w:t>.</w:t>
            </w:r>
            <w:r w:rsidRPr="00F350FB">
              <w:t>03</w:t>
            </w:r>
            <w:r>
              <w:t>.</w:t>
            </w:r>
            <w:r w:rsidRPr="00F350FB">
              <w:t>2013</w:t>
            </w:r>
            <w:proofErr w:type="gramEnd"/>
          </w:p>
        </w:tc>
        <w:tc>
          <w:tcPr>
            <w:tcW w:w="5103" w:type="dxa"/>
            <w:tcMar>
              <w:top w:w="57" w:type="dxa"/>
              <w:left w:w="85" w:type="dxa"/>
              <w:bottom w:w="57" w:type="dxa"/>
              <w:right w:w="85" w:type="dxa"/>
            </w:tcMar>
          </w:tcPr>
          <w:p w:rsidR="00700212" w:rsidRPr="00F350FB" w:rsidRDefault="00700212" w:rsidP="006F1C2E">
            <w:pPr>
              <w:pStyle w:val="BrdtekstTabel"/>
            </w:pPr>
            <w:r w:rsidRPr="00F350FB">
              <w:t xml:space="preserve">Klargøring til </w:t>
            </w:r>
            <w:proofErr w:type="spellStart"/>
            <w:r w:rsidRPr="00F350FB">
              <w:t>review</w:t>
            </w:r>
            <w:proofErr w:type="spellEnd"/>
          </w:p>
          <w:p w:rsidR="00700212" w:rsidRPr="00F350FB" w:rsidRDefault="00700212" w:rsidP="004773F9">
            <w:pPr>
              <w:pStyle w:val="BrdtekstTabel"/>
              <w:numPr>
                <w:ilvl w:val="0"/>
                <w:numId w:val="19"/>
              </w:numPr>
            </w:pPr>
            <w:r w:rsidRPr="00F350FB">
              <w:t>Kommentarer og systembeskrivelser fra gru</w:t>
            </w:r>
            <w:r w:rsidRPr="00F350FB">
              <w:t>p</w:t>
            </w:r>
            <w:r w:rsidRPr="00F350FB">
              <w:t>pearbejde indsat</w:t>
            </w:r>
          </w:p>
        </w:tc>
        <w:tc>
          <w:tcPr>
            <w:tcW w:w="1275" w:type="dxa"/>
            <w:tcMar>
              <w:top w:w="57" w:type="dxa"/>
              <w:left w:w="85" w:type="dxa"/>
              <w:bottom w:w="57" w:type="dxa"/>
              <w:right w:w="85" w:type="dxa"/>
            </w:tcMar>
          </w:tcPr>
          <w:p w:rsidR="00700212" w:rsidRPr="00F350FB" w:rsidRDefault="00700212" w:rsidP="006F1C2E">
            <w:pPr>
              <w:pStyle w:val="BrdtekstTabel"/>
            </w:pPr>
            <w:r w:rsidRPr="00F350FB">
              <w:t>SD-KFC</w:t>
            </w:r>
          </w:p>
        </w:tc>
      </w:tr>
      <w:tr w:rsidR="00700212" w:rsidRPr="00F350FB">
        <w:tc>
          <w:tcPr>
            <w:tcW w:w="881" w:type="dxa"/>
            <w:tcMar>
              <w:top w:w="57" w:type="dxa"/>
              <w:left w:w="85" w:type="dxa"/>
              <w:bottom w:w="57" w:type="dxa"/>
              <w:right w:w="85" w:type="dxa"/>
            </w:tcMar>
          </w:tcPr>
          <w:p w:rsidR="00700212" w:rsidRPr="00F350FB" w:rsidRDefault="00700212" w:rsidP="006F1C2E">
            <w:pPr>
              <w:pStyle w:val="BrdtekstTabel"/>
            </w:pPr>
            <w:proofErr w:type="gramStart"/>
            <w:r>
              <w:t>0.8</w:t>
            </w:r>
            <w:proofErr w:type="gramEnd"/>
          </w:p>
        </w:tc>
        <w:tc>
          <w:tcPr>
            <w:tcW w:w="1246" w:type="dxa"/>
            <w:tcMar>
              <w:top w:w="57" w:type="dxa"/>
              <w:left w:w="85" w:type="dxa"/>
              <w:bottom w:w="57" w:type="dxa"/>
              <w:right w:w="85" w:type="dxa"/>
            </w:tcMar>
          </w:tcPr>
          <w:p w:rsidR="00700212" w:rsidRPr="00F350FB" w:rsidRDefault="00700212" w:rsidP="00B3296B">
            <w:pPr>
              <w:pStyle w:val="BrdtekstTabel"/>
            </w:pPr>
            <w:proofErr w:type="gramStart"/>
            <w:r>
              <w:t>08.04.2013</w:t>
            </w:r>
            <w:proofErr w:type="gramEnd"/>
          </w:p>
        </w:tc>
        <w:tc>
          <w:tcPr>
            <w:tcW w:w="5103" w:type="dxa"/>
            <w:tcMar>
              <w:top w:w="57" w:type="dxa"/>
              <w:left w:w="85" w:type="dxa"/>
              <w:bottom w:w="57" w:type="dxa"/>
              <w:right w:w="85" w:type="dxa"/>
            </w:tcMar>
          </w:tcPr>
          <w:p w:rsidR="00700212" w:rsidRPr="00F350FB" w:rsidRDefault="00700212" w:rsidP="006F1C2E">
            <w:pPr>
              <w:pStyle w:val="BrdtekstTabel"/>
            </w:pPr>
            <w:r>
              <w:t xml:space="preserve">Opsamling på </w:t>
            </w:r>
            <w:proofErr w:type="spellStart"/>
            <w:r>
              <w:t>reviewkommentarer</w:t>
            </w:r>
            <w:proofErr w:type="spellEnd"/>
            <w:r>
              <w:t xml:space="preserve"> og klargøring til endelig godkendelse.</w:t>
            </w:r>
          </w:p>
        </w:tc>
        <w:tc>
          <w:tcPr>
            <w:tcW w:w="1275" w:type="dxa"/>
            <w:tcMar>
              <w:top w:w="57" w:type="dxa"/>
              <w:left w:w="85" w:type="dxa"/>
              <w:bottom w:w="57" w:type="dxa"/>
              <w:right w:w="85" w:type="dxa"/>
            </w:tcMar>
          </w:tcPr>
          <w:p w:rsidR="00700212" w:rsidRPr="00F350FB" w:rsidRDefault="00700212" w:rsidP="006F1C2E">
            <w:pPr>
              <w:pStyle w:val="BrdtekstTabel"/>
            </w:pPr>
            <w:r>
              <w:t>SD-KFC</w:t>
            </w:r>
          </w:p>
        </w:tc>
      </w:tr>
      <w:tr w:rsidR="00700212" w:rsidRPr="00F350FB">
        <w:tc>
          <w:tcPr>
            <w:tcW w:w="881" w:type="dxa"/>
            <w:tcMar>
              <w:top w:w="57" w:type="dxa"/>
              <w:left w:w="85" w:type="dxa"/>
              <w:bottom w:w="57" w:type="dxa"/>
              <w:right w:w="85" w:type="dxa"/>
            </w:tcMar>
          </w:tcPr>
          <w:p w:rsidR="00700212" w:rsidRDefault="00700212" w:rsidP="006F1C2E">
            <w:pPr>
              <w:pStyle w:val="BrdtekstTabel"/>
            </w:pPr>
            <w:proofErr w:type="gramStart"/>
            <w:r>
              <w:t>0.9</w:t>
            </w:r>
            <w:proofErr w:type="gramEnd"/>
          </w:p>
        </w:tc>
        <w:tc>
          <w:tcPr>
            <w:tcW w:w="1246" w:type="dxa"/>
            <w:tcMar>
              <w:top w:w="57" w:type="dxa"/>
              <w:left w:w="85" w:type="dxa"/>
              <w:bottom w:w="57" w:type="dxa"/>
              <w:right w:w="85" w:type="dxa"/>
            </w:tcMar>
          </w:tcPr>
          <w:p w:rsidR="00700212" w:rsidRDefault="00700212" w:rsidP="00B3296B">
            <w:pPr>
              <w:pStyle w:val="BrdtekstTabel"/>
            </w:pPr>
            <w:proofErr w:type="gramStart"/>
            <w:r>
              <w:t>11.04.2013</w:t>
            </w:r>
            <w:proofErr w:type="gramEnd"/>
          </w:p>
        </w:tc>
        <w:tc>
          <w:tcPr>
            <w:tcW w:w="5103" w:type="dxa"/>
            <w:tcMar>
              <w:top w:w="57" w:type="dxa"/>
              <w:left w:w="85" w:type="dxa"/>
              <w:bottom w:w="57" w:type="dxa"/>
              <w:right w:w="85" w:type="dxa"/>
            </w:tcMar>
          </w:tcPr>
          <w:p w:rsidR="00700212" w:rsidRDefault="00700212" w:rsidP="006F1C2E">
            <w:pPr>
              <w:pStyle w:val="BrdtekstTabel"/>
            </w:pPr>
            <w:r>
              <w:t xml:space="preserve">Tilretning </w:t>
            </w:r>
            <w:proofErr w:type="spellStart"/>
            <w:r>
              <w:t>ifht</w:t>
            </w:r>
            <w:proofErr w:type="spellEnd"/>
            <w:r>
              <w:t xml:space="preserve">. </w:t>
            </w:r>
            <w:proofErr w:type="gramStart"/>
            <w:r>
              <w:t>kommentarer modtaget på afsluttende workshop onsdag d. 10/4-13.</w:t>
            </w:r>
            <w:proofErr w:type="gramEnd"/>
          </w:p>
        </w:tc>
        <w:tc>
          <w:tcPr>
            <w:tcW w:w="1275" w:type="dxa"/>
            <w:tcMar>
              <w:top w:w="57" w:type="dxa"/>
              <w:left w:w="85" w:type="dxa"/>
              <w:bottom w:w="57" w:type="dxa"/>
              <w:right w:w="85" w:type="dxa"/>
            </w:tcMar>
          </w:tcPr>
          <w:p w:rsidR="00700212" w:rsidRDefault="00700212" w:rsidP="006F1C2E">
            <w:pPr>
              <w:pStyle w:val="BrdtekstTabel"/>
            </w:pPr>
            <w:r>
              <w:t>SD-KFC</w:t>
            </w:r>
          </w:p>
        </w:tc>
      </w:tr>
      <w:tr w:rsidR="00700212" w:rsidRPr="00F350FB">
        <w:tc>
          <w:tcPr>
            <w:tcW w:w="881" w:type="dxa"/>
            <w:tcMar>
              <w:top w:w="57" w:type="dxa"/>
              <w:left w:w="85" w:type="dxa"/>
              <w:bottom w:w="57" w:type="dxa"/>
              <w:right w:w="85" w:type="dxa"/>
            </w:tcMar>
          </w:tcPr>
          <w:p w:rsidR="00700212" w:rsidRDefault="00700212" w:rsidP="006F1C2E">
            <w:pPr>
              <w:pStyle w:val="BrdtekstTabel"/>
            </w:pPr>
            <w:r>
              <w:t>0.9a</w:t>
            </w:r>
          </w:p>
        </w:tc>
        <w:tc>
          <w:tcPr>
            <w:tcW w:w="1246" w:type="dxa"/>
            <w:tcMar>
              <w:top w:w="57" w:type="dxa"/>
              <w:left w:w="85" w:type="dxa"/>
              <w:bottom w:w="57" w:type="dxa"/>
              <w:right w:w="85" w:type="dxa"/>
            </w:tcMar>
          </w:tcPr>
          <w:p w:rsidR="00700212" w:rsidRDefault="00700212" w:rsidP="00B3296B">
            <w:pPr>
              <w:pStyle w:val="BrdtekstTabel"/>
            </w:pPr>
            <w:proofErr w:type="gramStart"/>
            <w:r>
              <w:t>14.04.2013</w:t>
            </w:r>
            <w:proofErr w:type="gramEnd"/>
          </w:p>
        </w:tc>
        <w:tc>
          <w:tcPr>
            <w:tcW w:w="5103" w:type="dxa"/>
            <w:tcMar>
              <w:top w:w="57" w:type="dxa"/>
              <w:left w:w="85" w:type="dxa"/>
              <w:bottom w:w="57" w:type="dxa"/>
              <w:right w:w="85" w:type="dxa"/>
            </w:tcMar>
          </w:tcPr>
          <w:p w:rsidR="00700212" w:rsidRDefault="00700212" w:rsidP="006F1C2E">
            <w:pPr>
              <w:pStyle w:val="BrdtekstTabel"/>
            </w:pPr>
            <w:r>
              <w:t>Enkelte redaktionelle rettelser, beskrivelse af løsninger i kapitel 6</w:t>
            </w:r>
          </w:p>
        </w:tc>
        <w:tc>
          <w:tcPr>
            <w:tcW w:w="1275" w:type="dxa"/>
            <w:tcMar>
              <w:top w:w="57" w:type="dxa"/>
              <w:left w:w="85" w:type="dxa"/>
              <w:bottom w:w="57" w:type="dxa"/>
              <w:right w:w="85" w:type="dxa"/>
            </w:tcMar>
          </w:tcPr>
          <w:p w:rsidR="00700212" w:rsidRDefault="00700212" w:rsidP="006F1C2E">
            <w:pPr>
              <w:pStyle w:val="BrdtekstTabel"/>
            </w:pPr>
            <w:r>
              <w:t>MLI-MBBL</w:t>
            </w:r>
          </w:p>
        </w:tc>
      </w:tr>
    </w:tbl>
    <w:p w:rsidR="00700212" w:rsidRPr="00F350FB" w:rsidRDefault="00700212" w:rsidP="006F1C2E">
      <w:pPr>
        <w:pStyle w:val="TitelOverskrift2"/>
        <w:rPr>
          <w:lang w:val="da-DK"/>
        </w:rPr>
      </w:pPr>
      <w:r w:rsidRPr="00F350FB">
        <w:rPr>
          <w:lang w:val="da-DK"/>
        </w:rPr>
        <w:t>Indholdsfortegnelse</w:t>
      </w:r>
    </w:p>
    <w:bookmarkStart w:id="8" w:name="_Toc55190626"/>
    <w:bookmarkEnd w:id="0"/>
    <w:p w:rsidR="00700212" w:rsidRDefault="00700212">
      <w:pPr>
        <w:pStyle w:val="Indholdsfortegnelse1"/>
        <w:tabs>
          <w:tab w:val="right" w:leader="dot" w:pos="8495"/>
        </w:tabs>
        <w:rPr>
          <w:b w:val="0"/>
          <w:bCs w:val="0"/>
          <w:caps w:val="0"/>
          <w:noProof/>
          <w:sz w:val="22"/>
          <w:szCs w:val="22"/>
        </w:rPr>
      </w:pPr>
      <w:r w:rsidRPr="00F350FB">
        <w:fldChar w:fldCharType="begin"/>
      </w:r>
      <w:r w:rsidRPr="00F350FB">
        <w:instrText xml:space="preserve"> TOC \o "1-3" \h \z \u </w:instrText>
      </w:r>
      <w:r w:rsidRPr="00F350FB">
        <w:fldChar w:fldCharType="separate"/>
      </w:r>
      <w:hyperlink w:anchor="_Toc353459221" w:history="1">
        <w:r w:rsidRPr="00CC5A88">
          <w:rPr>
            <w:rStyle w:val="Hyperlink"/>
            <w:noProof/>
          </w:rPr>
          <w:t>1.</w:t>
        </w:r>
        <w:r>
          <w:rPr>
            <w:b w:val="0"/>
            <w:bCs w:val="0"/>
            <w:caps w:val="0"/>
            <w:noProof/>
            <w:sz w:val="22"/>
            <w:szCs w:val="22"/>
          </w:rPr>
          <w:tab/>
        </w:r>
        <w:r w:rsidRPr="00CC5A88">
          <w:rPr>
            <w:rStyle w:val="Hyperlink"/>
            <w:noProof/>
          </w:rPr>
          <w:t>Indledning</w:t>
        </w:r>
        <w:r>
          <w:rPr>
            <w:noProof/>
            <w:webHidden/>
          </w:rPr>
          <w:tab/>
        </w:r>
        <w:r>
          <w:rPr>
            <w:noProof/>
            <w:webHidden/>
          </w:rPr>
          <w:fldChar w:fldCharType="begin"/>
        </w:r>
        <w:r>
          <w:rPr>
            <w:noProof/>
            <w:webHidden/>
          </w:rPr>
          <w:instrText xml:space="preserve"> PAGEREF _Toc353459221 \h </w:instrText>
        </w:r>
        <w:r>
          <w:rPr>
            <w:noProof/>
            <w:webHidden/>
          </w:rPr>
        </w:r>
        <w:r>
          <w:rPr>
            <w:noProof/>
            <w:webHidden/>
          </w:rPr>
          <w:fldChar w:fldCharType="separate"/>
        </w:r>
        <w:r>
          <w:rPr>
            <w:noProof/>
            <w:webHidden/>
          </w:rPr>
          <w:t>4</w:t>
        </w:r>
        <w:r>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2" w:history="1">
        <w:r w:rsidR="00700212" w:rsidRPr="00CC5A88">
          <w:rPr>
            <w:rStyle w:val="Hyperlink"/>
            <w:noProof/>
          </w:rPr>
          <w:t>1.1</w:t>
        </w:r>
        <w:r w:rsidR="00700212">
          <w:rPr>
            <w:b w:val="0"/>
            <w:bCs w:val="0"/>
            <w:smallCaps w:val="0"/>
            <w:noProof/>
          </w:rPr>
          <w:tab/>
        </w:r>
        <w:r w:rsidR="00700212" w:rsidRPr="00CC5A88">
          <w:rPr>
            <w:rStyle w:val="Hyperlink"/>
            <w:noProof/>
          </w:rPr>
          <w:t>Dokumentets formål</w:t>
        </w:r>
        <w:r w:rsidR="00700212">
          <w:rPr>
            <w:noProof/>
            <w:webHidden/>
          </w:rPr>
          <w:tab/>
        </w:r>
        <w:r w:rsidR="00700212">
          <w:rPr>
            <w:noProof/>
            <w:webHidden/>
          </w:rPr>
          <w:fldChar w:fldCharType="begin"/>
        </w:r>
        <w:r w:rsidR="00700212">
          <w:rPr>
            <w:noProof/>
            <w:webHidden/>
          </w:rPr>
          <w:instrText xml:space="preserve"> PAGEREF _Toc353459222 \h </w:instrText>
        </w:r>
        <w:r w:rsidR="00700212">
          <w:rPr>
            <w:noProof/>
            <w:webHidden/>
          </w:rPr>
        </w:r>
        <w:r w:rsidR="00700212">
          <w:rPr>
            <w:noProof/>
            <w:webHidden/>
          </w:rPr>
          <w:fldChar w:fldCharType="separate"/>
        </w:r>
        <w:r w:rsidR="00700212">
          <w:rPr>
            <w:noProof/>
            <w:webHidden/>
          </w:rPr>
          <w:t>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3" w:history="1">
        <w:r w:rsidR="00700212" w:rsidRPr="00CC5A88">
          <w:rPr>
            <w:rStyle w:val="Hyperlink"/>
            <w:noProof/>
          </w:rPr>
          <w:t>1.2</w:t>
        </w:r>
        <w:r w:rsidR="00700212">
          <w:rPr>
            <w:b w:val="0"/>
            <w:bCs w:val="0"/>
            <w:smallCaps w:val="0"/>
            <w:noProof/>
          </w:rPr>
          <w:tab/>
        </w:r>
        <w:r w:rsidR="00700212" w:rsidRPr="00CC5A88">
          <w:rPr>
            <w:rStyle w:val="Hyperlink"/>
            <w:noProof/>
          </w:rPr>
          <w:t>Metode</w:t>
        </w:r>
        <w:r w:rsidR="00700212">
          <w:rPr>
            <w:noProof/>
            <w:webHidden/>
          </w:rPr>
          <w:tab/>
        </w:r>
        <w:r w:rsidR="00700212">
          <w:rPr>
            <w:noProof/>
            <w:webHidden/>
          </w:rPr>
          <w:fldChar w:fldCharType="begin"/>
        </w:r>
        <w:r w:rsidR="00700212">
          <w:rPr>
            <w:noProof/>
            <w:webHidden/>
          </w:rPr>
          <w:instrText xml:space="preserve"> PAGEREF _Toc353459223 \h </w:instrText>
        </w:r>
        <w:r w:rsidR="00700212">
          <w:rPr>
            <w:noProof/>
            <w:webHidden/>
          </w:rPr>
        </w:r>
        <w:r w:rsidR="00700212">
          <w:rPr>
            <w:noProof/>
            <w:webHidden/>
          </w:rPr>
          <w:fldChar w:fldCharType="separate"/>
        </w:r>
        <w:r w:rsidR="00700212">
          <w:rPr>
            <w:noProof/>
            <w:webHidden/>
          </w:rPr>
          <w:t>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4" w:history="1">
        <w:r w:rsidR="00700212" w:rsidRPr="00CC5A88">
          <w:rPr>
            <w:rStyle w:val="Hyperlink"/>
            <w:noProof/>
          </w:rPr>
          <w:t>1.3</w:t>
        </w:r>
        <w:r w:rsidR="00700212">
          <w:rPr>
            <w:b w:val="0"/>
            <w:bCs w:val="0"/>
            <w:smallCaps w:val="0"/>
            <w:noProof/>
          </w:rPr>
          <w:tab/>
        </w:r>
        <w:r w:rsidR="00700212" w:rsidRPr="00CC5A88">
          <w:rPr>
            <w:rStyle w:val="Hyperlink"/>
            <w:noProof/>
          </w:rPr>
          <w:t>Proces</w:t>
        </w:r>
        <w:r w:rsidR="00700212">
          <w:rPr>
            <w:noProof/>
            <w:webHidden/>
          </w:rPr>
          <w:tab/>
        </w:r>
        <w:r w:rsidR="00700212">
          <w:rPr>
            <w:noProof/>
            <w:webHidden/>
          </w:rPr>
          <w:fldChar w:fldCharType="begin"/>
        </w:r>
        <w:r w:rsidR="00700212">
          <w:rPr>
            <w:noProof/>
            <w:webHidden/>
          </w:rPr>
          <w:instrText xml:space="preserve"> PAGEREF _Toc353459224 \h </w:instrText>
        </w:r>
        <w:r w:rsidR="00700212">
          <w:rPr>
            <w:noProof/>
            <w:webHidden/>
          </w:rPr>
        </w:r>
        <w:r w:rsidR="00700212">
          <w:rPr>
            <w:noProof/>
            <w:webHidden/>
          </w:rPr>
          <w:fldChar w:fldCharType="separate"/>
        </w:r>
        <w:r w:rsidR="00700212">
          <w:rPr>
            <w:noProof/>
            <w:webHidden/>
          </w:rPr>
          <w:t>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5" w:history="1">
        <w:r w:rsidR="00700212" w:rsidRPr="00CC5A88">
          <w:rPr>
            <w:rStyle w:val="Hyperlink"/>
            <w:noProof/>
          </w:rPr>
          <w:t>1.4</w:t>
        </w:r>
        <w:r w:rsidR="00700212">
          <w:rPr>
            <w:b w:val="0"/>
            <w:bCs w:val="0"/>
            <w:smallCaps w:val="0"/>
            <w:noProof/>
          </w:rPr>
          <w:tab/>
        </w:r>
        <w:r w:rsidR="00700212" w:rsidRPr="00CC5A88">
          <w:rPr>
            <w:rStyle w:val="Hyperlink"/>
            <w:noProof/>
          </w:rPr>
          <w:t>Læsevejledning</w:t>
        </w:r>
        <w:r w:rsidR="00700212">
          <w:rPr>
            <w:noProof/>
            <w:webHidden/>
          </w:rPr>
          <w:tab/>
        </w:r>
        <w:r w:rsidR="00700212">
          <w:rPr>
            <w:noProof/>
            <w:webHidden/>
          </w:rPr>
          <w:fldChar w:fldCharType="begin"/>
        </w:r>
        <w:r w:rsidR="00700212">
          <w:rPr>
            <w:noProof/>
            <w:webHidden/>
          </w:rPr>
          <w:instrText xml:space="preserve"> PAGEREF _Toc353459225 \h </w:instrText>
        </w:r>
        <w:r w:rsidR="00700212">
          <w:rPr>
            <w:noProof/>
            <w:webHidden/>
          </w:rPr>
        </w:r>
        <w:r w:rsidR="00700212">
          <w:rPr>
            <w:noProof/>
            <w:webHidden/>
          </w:rPr>
          <w:fldChar w:fldCharType="separate"/>
        </w:r>
        <w:r w:rsidR="00700212">
          <w:rPr>
            <w:noProof/>
            <w:webHidden/>
          </w:rPr>
          <w:t>5</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26" w:history="1">
        <w:r w:rsidR="00700212" w:rsidRPr="00CC5A88">
          <w:rPr>
            <w:rStyle w:val="Hyperlink"/>
            <w:noProof/>
          </w:rPr>
          <w:t>2.</w:t>
        </w:r>
        <w:r w:rsidR="00700212">
          <w:rPr>
            <w:b w:val="0"/>
            <w:bCs w:val="0"/>
            <w:caps w:val="0"/>
            <w:noProof/>
            <w:sz w:val="22"/>
            <w:szCs w:val="22"/>
          </w:rPr>
          <w:tab/>
        </w:r>
        <w:r w:rsidR="00700212" w:rsidRPr="00CC5A88">
          <w:rPr>
            <w:rStyle w:val="Hyperlink"/>
            <w:noProof/>
          </w:rPr>
          <w:t>Systemoverblik</w:t>
        </w:r>
        <w:r w:rsidR="00700212">
          <w:rPr>
            <w:noProof/>
            <w:webHidden/>
          </w:rPr>
          <w:tab/>
        </w:r>
        <w:r w:rsidR="00700212">
          <w:rPr>
            <w:noProof/>
            <w:webHidden/>
          </w:rPr>
          <w:fldChar w:fldCharType="begin"/>
        </w:r>
        <w:r w:rsidR="00700212">
          <w:rPr>
            <w:noProof/>
            <w:webHidden/>
          </w:rPr>
          <w:instrText xml:space="preserve"> PAGEREF _Toc353459226 \h </w:instrText>
        </w:r>
        <w:r w:rsidR="00700212">
          <w:rPr>
            <w:noProof/>
            <w:webHidden/>
          </w:rPr>
        </w:r>
        <w:r w:rsidR="00700212">
          <w:rPr>
            <w:noProof/>
            <w:webHidden/>
          </w:rPr>
          <w:fldChar w:fldCharType="separate"/>
        </w:r>
        <w:r w:rsidR="00700212">
          <w:rPr>
            <w:noProof/>
            <w:webHidden/>
          </w:rPr>
          <w:t>6</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7" w:history="1">
        <w:r w:rsidR="00700212" w:rsidRPr="00CC5A88">
          <w:rPr>
            <w:rStyle w:val="Hyperlink"/>
            <w:noProof/>
          </w:rPr>
          <w:t>2.1</w:t>
        </w:r>
        <w:r w:rsidR="00700212">
          <w:rPr>
            <w:b w:val="0"/>
            <w:bCs w:val="0"/>
            <w:smallCaps w:val="0"/>
            <w:noProof/>
          </w:rPr>
          <w:tab/>
        </w:r>
        <w:r w:rsidR="00700212" w:rsidRPr="00CC5A88">
          <w:rPr>
            <w:rStyle w:val="Hyperlink"/>
            <w:noProof/>
          </w:rPr>
          <w:t>Systemoverblik</w:t>
        </w:r>
        <w:r w:rsidR="00700212">
          <w:rPr>
            <w:noProof/>
            <w:webHidden/>
          </w:rPr>
          <w:tab/>
        </w:r>
        <w:r w:rsidR="00700212">
          <w:rPr>
            <w:noProof/>
            <w:webHidden/>
          </w:rPr>
          <w:fldChar w:fldCharType="begin"/>
        </w:r>
        <w:r w:rsidR="00700212">
          <w:rPr>
            <w:noProof/>
            <w:webHidden/>
          </w:rPr>
          <w:instrText xml:space="preserve"> PAGEREF _Toc353459227 \h </w:instrText>
        </w:r>
        <w:r w:rsidR="00700212">
          <w:rPr>
            <w:noProof/>
            <w:webHidden/>
          </w:rPr>
        </w:r>
        <w:r w:rsidR="00700212">
          <w:rPr>
            <w:noProof/>
            <w:webHidden/>
          </w:rPr>
          <w:fldChar w:fldCharType="separate"/>
        </w:r>
        <w:r w:rsidR="00700212">
          <w:rPr>
            <w:noProof/>
            <w:webHidden/>
          </w:rPr>
          <w:t>6</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8" w:history="1">
        <w:r w:rsidR="00700212" w:rsidRPr="00CC5A88">
          <w:rPr>
            <w:rStyle w:val="Hyperlink"/>
            <w:noProof/>
          </w:rPr>
          <w:t>2.2</w:t>
        </w:r>
        <w:r w:rsidR="00700212">
          <w:rPr>
            <w:b w:val="0"/>
            <w:bCs w:val="0"/>
            <w:smallCaps w:val="0"/>
            <w:noProof/>
          </w:rPr>
          <w:tab/>
        </w:r>
        <w:r w:rsidR="00700212" w:rsidRPr="00CC5A88">
          <w:rPr>
            <w:rStyle w:val="Hyperlink"/>
            <w:noProof/>
          </w:rPr>
          <w:t>Grunddata systemer</w:t>
        </w:r>
        <w:r w:rsidR="00700212">
          <w:rPr>
            <w:noProof/>
            <w:webHidden/>
          </w:rPr>
          <w:tab/>
        </w:r>
        <w:r w:rsidR="00700212">
          <w:rPr>
            <w:noProof/>
            <w:webHidden/>
          </w:rPr>
          <w:fldChar w:fldCharType="begin"/>
        </w:r>
        <w:r w:rsidR="00700212">
          <w:rPr>
            <w:noProof/>
            <w:webHidden/>
          </w:rPr>
          <w:instrText xml:space="preserve"> PAGEREF _Toc353459228 \h </w:instrText>
        </w:r>
        <w:r w:rsidR="00700212">
          <w:rPr>
            <w:noProof/>
            <w:webHidden/>
          </w:rPr>
        </w:r>
        <w:r w:rsidR="00700212">
          <w:rPr>
            <w:noProof/>
            <w:webHidden/>
          </w:rPr>
          <w:fldChar w:fldCharType="separate"/>
        </w:r>
        <w:r w:rsidR="00700212">
          <w:rPr>
            <w:noProof/>
            <w:webHidden/>
          </w:rPr>
          <w:t>7</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29" w:history="1">
        <w:r w:rsidR="00700212" w:rsidRPr="00CC5A88">
          <w:rPr>
            <w:rStyle w:val="Hyperlink"/>
            <w:noProof/>
          </w:rPr>
          <w:t>2.3</w:t>
        </w:r>
        <w:r w:rsidR="00700212">
          <w:rPr>
            <w:b w:val="0"/>
            <w:bCs w:val="0"/>
            <w:smallCaps w:val="0"/>
            <w:noProof/>
          </w:rPr>
          <w:tab/>
        </w:r>
        <w:r w:rsidR="00700212" w:rsidRPr="00CC5A88">
          <w:rPr>
            <w:rStyle w:val="Hyperlink"/>
            <w:noProof/>
          </w:rPr>
          <w:t>Systemer til folke- og virksomhedsregistrering</w:t>
        </w:r>
        <w:r w:rsidR="00700212">
          <w:rPr>
            <w:noProof/>
            <w:webHidden/>
          </w:rPr>
          <w:tab/>
        </w:r>
        <w:r w:rsidR="00700212">
          <w:rPr>
            <w:noProof/>
            <w:webHidden/>
          </w:rPr>
          <w:fldChar w:fldCharType="begin"/>
        </w:r>
        <w:r w:rsidR="00700212">
          <w:rPr>
            <w:noProof/>
            <w:webHidden/>
          </w:rPr>
          <w:instrText xml:space="preserve"> PAGEREF _Toc353459229 \h </w:instrText>
        </w:r>
        <w:r w:rsidR="00700212">
          <w:rPr>
            <w:noProof/>
            <w:webHidden/>
          </w:rPr>
        </w:r>
        <w:r w:rsidR="00700212">
          <w:rPr>
            <w:noProof/>
            <w:webHidden/>
          </w:rPr>
          <w:fldChar w:fldCharType="separate"/>
        </w:r>
        <w:r w:rsidR="00700212">
          <w:rPr>
            <w:noProof/>
            <w:webHidden/>
          </w:rPr>
          <w:t>8</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30" w:history="1">
        <w:r w:rsidR="00700212" w:rsidRPr="00CC5A88">
          <w:rPr>
            <w:rStyle w:val="Hyperlink"/>
            <w:noProof/>
          </w:rPr>
          <w:t>3.</w:t>
        </w:r>
        <w:r w:rsidR="00700212">
          <w:rPr>
            <w:b w:val="0"/>
            <w:bCs w:val="0"/>
            <w:caps w:val="0"/>
            <w:noProof/>
            <w:sz w:val="22"/>
            <w:szCs w:val="22"/>
          </w:rPr>
          <w:tab/>
        </w:r>
        <w:r w:rsidR="00700212" w:rsidRPr="00CC5A88">
          <w:rPr>
            <w:rStyle w:val="Hyperlink"/>
            <w:noProof/>
          </w:rPr>
          <w:t>Målarkitekturens grunddatasystemer</w:t>
        </w:r>
        <w:r w:rsidR="00700212">
          <w:rPr>
            <w:noProof/>
            <w:webHidden/>
          </w:rPr>
          <w:tab/>
        </w:r>
        <w:r w:rsidR="00700212">
          <w:rPr>
            <w:noProof/>
            <w:webHidden/>
          </w:rPr>
          <w:fldChar w:fldCharType="begin"/>
        </w:r>
        <w:r w:rsidR="00700212">
          <w:rPr>
            <w:noProof/>
            <w:webHidden/>
          </w:rPr>
          <w:instrText xml:space="preserve"> PAGEREF _Toc353459230 \h </w:instrText>
        </w:r>
        <w:r w:rsidR="00700212">
          <w:rPr>
            <w:noProof/>
            <w:webHidden/>
          </w:rPr>
        </w:r>
        <w:r w:rsidR="00700212">
          <w:rPr>
            <w:noProof/>
            <w:webHidden/>
          </w:rPr>
          <w:fldChar w:fldCharType="separate"/>
        </w:r>
        <w:r w:rsidR="00700212">
          <w:rPr>
            <w:noProof/>
            <w:webHidden/>
          </w:rPr>
          <w:t>9</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31" w:history="1">
        <w:r w:rsidR="00700212" w:rsidRPr="00CC5A88">
          <w:rPr>
            <w:rStyle w:val="Hyperlink"/>
            <w:noProof/>
          </w:rPr>
          <w:t>3.1</w:t>
        </w:r>
        <w:r w:rsidR="00700212">
          <w:rPr>
            <w:b w:val="0"/>
            <w:bCs w:val="0"/>
            <w:smallCaps w:val="0"/>
            <w:noProof/>
          </w:rPr>
          <w:tab/>
        </w:r>
        <w:r w:rsidR="00700212" w:rsidRPr="00CC5A88">
          <w:rPr>
            <w:rStyle w:val="Hyperlink"/>
            <w:noProof/>
          </w:rPr>
          <w:t>Systemsammenhænge</w:t>
        </w:r>
        <w:r w:rsidR="00700212">
          <w:rPr>
            <w:noProof/>
            <w:webHidden/>
          </w:rPr>
          <w:tab/>
        </w:r>
        <w:r w:rsidR="00700212">
          <w:rPr>
            <w:noProof/>
            <w:webHidden/>
          </w:rPr>
          <w:fldChar w:fldCharType="begin"/>
        </w:r>
        <w:r w:rsidR="00700212">
          <w:rPr>
            <w:noProof/>
            <w:webHidden/>
          </w:rPr>
          <w:instrText xml:space="preserve"> PAGEREF _Toc353459231 \h </w:instrText>
        </w:r>
        <w:r w:rsidR="00700212">
          <w:rPr>
            <w:noProof/>
            <w:webHidden/>
          </w:rPr>
        </w:r>
        <w:r w:rsidR="00700212">
          <w:rPr>
            <w:noProof/>
            <w:webHidden/>
          </w:rPr>
          <w:fldChar w:fldCharType="separate"/>
        </w:r>
        <w:r w:rsidR="00700212">
          <w:rPr>
            <w:noProof/>
            <w:webHidden/>
          </w:rPr>
          <w:t>9</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32" w:history="1">
        <w:r w:rsidR="00700212" w:rsidRPr="00CC5A88">
          <w:rPr>
            <w:rStyle w:val="Hyperlink"/>
            <w:noProof/>
          </w:rPr>
          <w:t>4.</w:t>
        </w:r>
        <w:r w:rsidR="00700212">
          <w:rPr>
            <w:b w:val="0"/>
            <w:bCs w:val="0"/>
            <w:caps w:val="0"/>
            <w:noProof/>
            <w:sz w:val="22"/>
            <w:szCs w:val="22"/>
          </w:rPr>
          <w:tab/>
        </w:r>
        <w:r w:rsidR="00700212" w:rsidRPr="00CC5A88">
          <w:rPr>
            <w:rStyle w:val="Hyperlink"/>
            <w:noProof/>
          </w:rPr>
          <w:t>Målarkitekturens services</w:t>
        </w:r>
        <w:r w:rsidR="00700212">
          <w:rPr>
            <w:noProof/>
            <w:webHidden/>
          </w:rPr>
          <w:tab/>
        </w:r>
        <w:r w:rsidR="00700212">
          <w:rPr>
            <w:noProof/>
            <w:webHidden/>
          </w:rPr>
          <w:fldChar w:fldCharType="begin"/>
        </w:r>
        <w:r w:rsidR="00700212">
          <w:rPr>
            <w:noProof/>
            <w:webHidden/>
          </w:rPr>
          <w:instrText xml:space="preserve"> PAGEREF _Toc353459232 \h </w:instrText>
        </w:r>
        <w:r w:rsidR="00700212">
          <w:rPr>
            <w:noProof/>
            <w:webHidden/>
          </w:rPr>
        </w:r>
        <w:r w:rsidR="00700212">
          <w:rPr>
            <w:noProof/>
            <w:webHidden/>
          </w:rPr>
          <w:fldChar w:fldCharType="separate"/>
        </w:r>
        <w:r w:rsidR="00700212">
          <w:rPr>
            <w:noProof/>
            <w:webHidden/>
          </w:rPr>
          <w:t>13</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33" w:history="1">
        <w:r w:rsidR="00700212" w:rsidRPr="00CC5A88">
          <w:rPr>
            <w:rStyle w:val="Hyperlink"/>
            <w:noProof/>
          </w:rPr>
          <w:t>4.1</w:t>
        </w:r>
        <w:r w:rsidR="00700212">
          <w:rPr>
            <w:b w:val="0"/>
            <w:bCs w:val="0"/>
            <w:smallCaps w:val="0"/>
            <w:noProof/>
          </w:rPr>
          <w:tab/>
        </w:r>
        <w:r w:rsidR="00700212" w:rsidRPr="00CC5A88">
          <w:rPr>
            <w:rStyle w:val="Hyperlink"/>
            <w:noProof/>
          </w:rPr>
          <w:t>Services i relation til Adresseregister</w:t>
        </w:r>
        <w:r w:rsidR="00700212">
          <w:rPr>
            <w:noProof/>
            <w:webHidden/>
          </w:rPr>
          <w:tab/>
        </w:r>
        <w:r w:rsidR="00700212">
          <w:rPr>
            <w:noProof/>
            <w:webHidden/>
          </w:rPr>
          <w:fldChar w:fldCharType="begin"/>
        </w:r>
        <w:r w:rsidR="00700212">
          <w:rPr>
            <w:noProof/>
            <w:webHidden/>
          </w:rPr>
          <w:instrText xml:space="preserve"> PAGEREF _Toc353459233 \h </w:instrText>
        </w:r>
        <w:r w:rsidR="00700212">
          <w:rPr>
            <w:noProof/>
            <w:webHidden/>
          </w:rPr>
        </w:r>
        <w:r w:rsidR="00700212">
          <w:rPr>
            <w:noProof/>
            <w:webHidden/>
          </w:rPr>
          <w:fldChar w:fldCharType="separate"/>
        </w:r>
        <w:r w:rsidR="00700212">
          <w:rPr>
            <w:noProof/>
            <w:webHidden/>
          </w:rPr>
          <w:t>13</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34" w:history="1">
        <w:r w:rsidR="00700212" w:rsidRPr="00CC5A88">
          <w:rPr>
            <w:rStyle w:val="Hyperlink"/>
            <w:noProof/>
          </w:rPr>
          <w:t>4.1.1</w:t>
        </w:r>
        <w:r w:rsidR="00700212">
          <w:rPr>
            <w:noProof/>
          </w:rPr>
          <w:tab/>
        </w:r>
        <w:r w:rsidR="00700212" w:rsidRPr="00CC5A88">
          <w:rPr>
            <w:rStyle w:val="Hyperlink"/>
            <w:noProof/>
          </w:rPr>
          <w:t>Adresseservice (AWS 5.0)</w:t>
        </w:r>
        <w:r w:rsidR="00700212">
          <w:rPr>
            <w:noProof/>
            <w:webHidden/>
          </w:rPr>
          <w:tab/>
        </w:r>
        <w:r w:rsidR="00700212">
          <w:rPr>
            <w:noProof/>
            <w:webHidden/>
          </w:rPr>
          <w:fldChar w:fldCharType="begin"/>
        </w:r>
        <w:r w:rsidR="00700212">
          <w:rPr>
            <w:noProof/>
            <w:webHidden/>
          </w:rPr>
          <w:instrText xml:space="preserve"> PAGEREF _Toc353459234 \h </w:instrText>
        </w:r>
        <w:r w:rsidR="00700212">
          <w:rPr>
            <w:noProof/>
            <w:webHidden/>
          </w:rPr>
        </w:r>
        <w:r w:rsidR="00700212">
          <w:rPr>
            <w:noProof/>
            <w:webHidden/>
          </w:rPr>
          <w:fldChar w:fldCharType="separate"/>
        </w:r>
        <w:r w:rsidR="00700212">
          <w:rPr>
            <w:noProof/>
            <w:webHidden/>
          </w:rPr>
          <w:t>13</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35" w:history="1">
        <w:r w:rsidR="00700212" w:rsidRPr="00CC5A88">
          <w:rPr>
            <w:rStyle w:val="Hyperlink"/>
            <w:noProof/>
          </w:rPr>
          <w:t>4.1.2</w:t>
        </w:r>
        <w:r w:rsidR="00700212">
          <w:rPr>
            <w:noProof/>
          </w:rPr>
          <w:tab/>
        </w:r>
        <w:r w:rsidR="00700212" w:rsidRPr="00CC5A88">
          <w:rPr>
            <w:rStyle w:val="Hyperlink"/>
            <w:noProof/>
          </w:rPr>
          <w:t>Ajourføringsservices</w:t>
        </w:r>
        <w:r w:rsidR="00700212">
          <w:rPr>
            <w:noProof/>
            <w:webHidden/>
          </w:rPr>
          <w:tab/>
        </w:r>
        <w:r w:rsidR="00700212">
          <w:rPr>
            <w:noProof/>
            <w:webHidden/>
          </w:rPr>
          <w:fldChar w:fldCharType="begin"/>
        </w:r>
        <w:r w:rsidR="00700212">
          <w:rPr>
            <w:noProof/>
            <w:webHidden/>
          </w:rPr>
          <w:instrText xml:space="preserve"> PAGEREF _Toc353459235 \h </w:instrText>
        </w:r>
        <w:r w:rsidR="00700212">
          <w:rPr>
            <w:noProof/>
            <w:webHidden/>
          </w:rPr>
        </w:r>
        <w:r w:rsidR="00700212">
          <w:rPr>
            <w:noProof/>
            <w:webHidden/>
          </w:rPr>
          <w:fldChar w:fldCharType="separate"/>
        </w:r>
        <w:r w:rsidR="00700212">
          <w:rPr>
            <w:noProof/>
            <w:webHidden/>
          </w:rPr>
          <w:t>14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36" w:history="1">
        <w:r w:rsidR="00700212" w:rsidRPr="00CC5A88">
          <w:rPr>
            <w:rStyle w:val="Hyperlink"/>
            <w:noProof/>
          </w:rPr>
          <w:t>4.2</w:t>
        </w:r>
        <w:r w:rsidR="00700212">
          <w:rPr>
            <w:b w:val="0"/>
            <w:bCs w:val="0"/>
            <w:smallCaps w:val="0"/>
            <w:noProof/>
          </w:rPr>
          <w:tab/>
        </w:r>
        <w:r w:rsidR="00700212" w:rsidRPr="00CC5A88">
          <w:rPr>
            <w:rStyle w:val="Hyperlink"/>
            <w:noProof/>
          </w:rPr>
          <w:t>Services i relation til SDSYS</w:t>
        </w:r>
        <w:r w:rsidR="00700212">
          <w:rPr>
            <w:noProof/>
            <w:webHidden/>
          </w:rPr>
          <w:tab/>
        </w:r>
        <w:r w:rsidR="00700212">
          <w:rPr>
            <w:noProof/>
            <w:webHidden/>
          </w:rPr>
          <w:fldChar w:fldCharType="begin"/>
        </w:r>
        <w:r w:rsidR="00700212">
          <w:rPr>
            <w:noProof/>
            <w:webHidden/>
          </w:rPr>
          <w:instrText xml:space="preserve"> PAGEREF _Toc353459236 \h </w:instrText>
        </w:r>
        <w:r w:rsidR="00700212">
          <w:rPr>
            <w:noProof/>
            <w:webHidden/>
          </w:rPr>
        </w:r>
        <w:r w:rsidR="00700212">
          <w:rPr>
            <w:noProof/>
            <w:webHidden/>
          </w:rPr>
          <w:fldChar w:fldCharType="separate"/>
        </w:r>
        <w:r w:rsidR="00700212">
          <w:rPr>
            <w:noProof/>
            <w:webHidden/>
          </w:rPr>
          <w:t>14</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37" w:history="1">
        <w:r w:rsidR="00700212" w:rsidRPr="00CC5A88">
          <w:rPr>
            <w:rStyle w:val="Hyperlink"/>
            <w:noProof/>
          </w:rPr>
          <w:t>4.2.1</w:t>
        </w:r>
        <w:r w:rsidR="00700212">
          <w:rPr>
            <w:noProof/>
          </w:rPr>
          <w:tab/>
        </w:r>
        <w:r w:rsidR="00700212" w:rsidRPr="00CC5A88">
          <w:rPr>
            <w:rStyle w:val="Hyperlink"/>
            <w:noProof/>
          </w:rPr>
          <w:t>Administrative geografiske inddelinger service</w:t>
        </w:r>
        <w:r w:rsidR="00700212">
          <w:rPr>
            <w:noProof/>
            <w:webHidden/>
          </w:rPr>
          <w:tab/>
        </w:r>
        <w:r w:rsidR="00700212">
          <w:rPr>
            <w:noProof/>
            <w:webHidden/>
          </w:rPr>
          <w:fldChar w:fldCharType="begin"/>
        </w:r>
        <w:r w:rsidR="00700212">
          <w:rPr>
            <w:noProof/>
            <w:webHidden/>
          </w:rPr>
          <w:instrText xml:space="preserve"> PAGEREF _Toc353459237 \h </w:instrText>
        </w:r>
        <w:r w:rsidR="00700212">
          <w:rPr>
            <w:noProof/>
            <w:webHidden/>
          </w:rPr>
        </w:r>
        <w:r w:rsidR="00700212">
          <w:rPr>
            <w:noProof/>
            <w:webHidden/>
          </w:rPr>
          <w:fldChar w:fldCharType="separate"/>
        </w:r>
        <w:r w:rsidR="00700212">
          <w:rPr>
            <w:noProof/>
            <w:webHidden/>
          </w:rPr>
          <w:t>14</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38" w:history="1">
        <w:r w:rsidR="00700212" w:rsidRPr="00CC5A88">
          <w:rPr>
            <w:rStyle w:val="Hyperlink"/>
            <w:noProof/>
          </w:rPr>
          <w:t>4.2.2</w:t>
        </w:r>
        <w:r w:rsidR="00700212">
          <w:rPr>
            <w:noProof/>
          </w:rPr>
          <w:tab/>
        </w:r>
        <w:r w:rsidR="00700212" w:rsidRPr="00CC5A88">
          <w:rPr>
            <w:rStyle w:val="Hyperlink"/>
            <w:noProof/>
          </w:rPr>
          <w:t>Navngivne steder service</w:t>
        </w:r>
        <w:r w:rsidR="00700212">
          <w:rPr>
            <w:noProof/>
            <w:webHidden/>
          </w:rPr>
          <w:tab/>
        </w:r>
        <w:r w:rsidR="00700212">
          <w:rPr>
            <w:noProof/>
            <w:webHidden/>
          </w:rPr>
          <w:fldChar w:fldCharType="begin"/>
        </w:r>
        <w:r w:rsidR="00700212">
          <w:rPr>
            <w:noProof/>
            <w:webHidden/>
          </w:rPr>
          <w:instrText xml:space="preserve"> PAGEREF _Toc353459238 \h </w:instrText>
        </w:r>
        <w:r w:rsidR="00700212">
          <w:rPr>
            <w:noProof/>
            <w:webHidden/>
          </w:rPr>
        </w:r>
        <w:r w:rsidR="00700212">
          <w:rPr>
            <w:noProof/>
            <w:webHidden/>
          </w:rPr>
          <w:fldChar w:fldCharType="separate"/>
        </w:r>
        <w:r w:rsidR="00700212">
          <w:rPr>
            <w:noProof/>
            <w:webHidden/>
          </w:rPr>
          <w:t>15</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39" w:history="1">
        <w:r w:rsidR="00700212" w:rsidRPr="00CC5A88">
          <w:rPr>
            <w:rStyle w:val="Hyperlink"/>
            <w:noProof/>
          </w:rPr>
          <w:t>4.2.3</w:t>
        </w:r>
        <w:r w:rsidR="00700212">
          <w:rPr>
            <w:noProof/>
          </w:rPr>
          <w:tab/>
        </w:r>
        <w:r w:rsidR="00700212" w:rsidRPr="00CC5A88">
          <w:rPr>
            <w:rStyle w:val="Hyperlink"/>
            <w:noProof/>
          </w:rPr>
          <w:t>Ajourføringsservices</w:t>
        </w:r>
        <w:r w:rsidR="00700212">
          <w:rPr>
            <w:noProof/>
            <w:webHidden/>
          </w:rPr>
          <w:tab/>
        </w:r>
        <w:r w:rsidR="00700212">
          <w:rPr>
            <w:noProof/>
            <w:webHidden/>
          </w:rPr>
          <w:fldChar w:fldCharType="begin"/>
        </w:r>
        <w:r w:rsidR="00700212">
          <w:rPr>
            <w:noProof/>
            <w:webHidden/>
          </w:rPr>
          <w:instrText xml:space="preserve"> PAGEREF _Toc353459239 \h </w:instrText>
        </w:r>
        <w:r w:rsidR="00700212">
          <w:rPr>
            <w:noProof/>
            <w:webHidden/>
          </w:rPr>
        </w:r>
        <w:r w:rsidR="00700212">
          <w:rPr>
            <w:noProof/>
            <w:webHidden/>
          </w:rPr>
          <w:fldChar w:fldCharType="separate"/>
        </w:r>
        <w:r w:rsidR="00700212">
          <w:rPr>
            <w:noProof/>
            <w:webHidden/>
          </w:rPr>
          <w:t>15</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40" w:history="1">
        <w:r w:rsidR="00700212" w:rsidRPr="00CC5A88">
          <w:rPr>
            <w:rStyle w:val="Hyperlink"/>
            <w:noProof/>
          </w:rPr>
          <w:t>4.3</w:t>
        </w:r>
        <w:r w:rsidR="00700212">
          <w:rPr>
            <w:b w:val="0"/>
            <w:bCs w:val="0"/>
            <w:smallCaps w:val="0"/>
            <w:noProof/>
          </w:rPr>
          <w:tab/>
        </w:r>
        <w:r w:rsidR="00700212" w:rsidRPr="00CC5A88">
          <w:rPr>
            <w:rStyle w:val="Hyperlink"/>
            <w:noProof/>
          </w:rPr>
          <w:t>Services i relation til CPR</w:t>
        </w:r>
        <w:r w:rsidR="00700212">
          <w:rPr>
            <w:noProof/>
            <w:webHidden/>
          </w:rPr>
          <w:tab/>
        </w:r>
        <w:r w:rsidR="00700212">
          <w:rPr>
            <w:noProof/>
            <w:webHidden/>
          </w:rPr>
          <w:fldChar w:fldCharType="begin"/>
        </w:r>
        <w:r w:rsidR="00700212">
          <w:rPr>
            <w:noProof/>
            <w:webHidden/>
          </w:rPr>
          <w:instrText xml:space="preserve"> PAGEREF _Toc353459240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41" w:history="1">
        <w:r w:rsidR="00700212" w:rsidRPr="00CC5A88">
          <w:rPr>
            <w:rStyle w:val="Hyperlink"/>
            <w:noProof/>
          </w:rPr>
          <w:t>4.3.1</w:t>
        </w:r>
        <w:r w:rsidR="00700212">
          <w:rPr>
            <w:noProof/>
          </w:rPr>
          <w:tab/>
        </w:r>
        <w:r w:rsidR="00700212" w:rsidRPr="00CC5A88">
          <w:rPr>
            <w:rStyle w:val="Hyperlink"/>
            <w:noProof/>
          </w:rPr>
          <w:t>CPR Services</w:t>
        </w:r>
        <w:r w:rsidR="00700212">
          <w:rPr>
            <w:noProof/>
            <w:webHidden/>
          </w:rPr>
          <w:tab/>
        </w:r>
        <w:r w:rsidR="00700212">
          <w:rPr>
            <w:noProof/>
            <w:webHidden/>
          </w:rPr>
          <w:fldChar w:fldCharType="begin"/>
        </w:r>
        <w:r w:rsidR="00700212">
          <w:rPr>
            <w:noProof/>
            <w:webHidden/>
          </w:rPr>
          <w:instrText xml:space="preserve"> PAGEREF _Toc353459241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42" w:history="1">
        <w:r w:rsidR="00700212" w:rsidRPr="00CC5A88">
          <w:rPr>
            <w:rStyle w:val="Hyperlink"/>
            <w:noProof/>
          </w:rPr>
          <w:t>4.3.2</w:t>
        </w:r>
        <w:r w:rsidR="00700212">
          <w:rPr>
            <w:noProof/>
          </w:rPr>
          <w:tab/>
        </w:r>
        <w:r w:rsidR="00700212" w:rsidRPr="00CC5A88">
          <w:rPr>
            <w:rStyle w:val="Hyperlink"/>
            <w:noProof/>
          </w:rPr>
          <w:t>CPR Ajourføringsservice</w:t>
        </w:r>
        <w:r w:rsidR="00700212">
          <w:rPr>
            <w:noProof/>
            <w:webHidden/>
          </w:rPr>
          <w:tab/>
        </w:r>
        <w:r w:rsidR="00700212">
          <w:rPr>
            <w:noProof/>
            <w:webHidden/>
          </w:rPr>
          <w:fldChar w:fldCharType="begin"/>
        </w:r>
        <w:r w:rsidR="00700212">
          <w:rPr>
            <w:noProof/>
            <w:webHidden/>
          </w:rPr>
          <w:instrText xml:space="preserve"> PAGEREF _Toc353459242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43" w:history="1">
        <w:r w:rsidR="00700212" w:rsidRPr="00CC5A88">
          <w:rPr>
            <w:rStyle w:val="Hyperlink"/>
            <w:noProof/>
          </w:rPr>
          <w:t>4.4</w:t>
        </w:r>
        <w:r w:rsidR="00700212">
          <w:rPr>
            <w:b w:val="0"/>
            <w:bCs w:val="0"/>
            <w:smallCaps w:val="0"/>
            <w:noProof/>
          </w:rPr>
          <w:tab/>
        </w:r>
        <w:r w:rsidR="00700212" w:rsidRPr="00CC5A88">
          <w:rPr>
            <w:rStyle w:val="Hyperlink"/>
            <w:noProof/>
          </w:rPr>
          <w:t>Services i relation til CVR</w:t>
        </w:r>
        <w:r w:rsidR="00700212">
          <w:rPr>
            <w:noProof/>
            <w:webHidden/>
          </w:rPr>
          <w:tab/>
        </w:r>
        <w:r w:rsidR="00700212">
          <w:rPr>
            <w:noProof/>
            <w:webHidden/>
          </w:rPr>
          <w:fldChar w:fldCharType="begin"/>
        </w:r>
        <w:r w:rsidR="00700212">
          <w:rPr>
            <w:noProof/>
            <w:webHidden/>
          </w:rPr>
          <w:instrText xml:space="preserve"> PAGEREF _Toc353459243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44" w:history="1">
        <w:r w:rsidR="00700212" w:rsidRPr="00CC5A88">
          <w:rPr>
            <w:rStyle w:val="Hyperlink"/>
            <w:noProof/>
          </w:rPr>
          <w:t>4.4.1</w:t>
        </w:r>
        <w:r w:rsidR="00700212">
          <w:rPr>
            <w:noProof/>
          </w:rPr>
          <w:tab/>
        </w:r>
        <w:r w:rsidR="00700212" w:rsidRPr="00CC5A88">
          <w:rPr>
            <w:rStyle w:val="Hyperlink"/>
            <w:noProof/>
          </w:rPr>
          <w:t>CVR Services</w:t>
        </w:r>
        <w:r w:rsidR="00700212">
          <w:rPr>
            <w:noProof/>
            <w:webHidden/>
          </w:rPr>
          <w:tab/>
        </w:r>
        <w:r w:rsidR="00700212">
          <w:rPr>
            <w:noProof/>
            <w:webHidden/>
          </w:rPr>
          <w:fldChar w:fldCharType="begin"/>
        </w:r>
        <w:r w:rsidR="00700212">
          <w:rPr>
            <w:noProof/>
            <w:webHidden/>
          </w:rPr>
          <w:instrText xml:space="preserve"> PAGEREF _Toc353459244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45" w:history="1">
        <w:r w:rsidR="00700212" w:rsidRPr="00CC5A88">
          <w:rPr>
            <w:rStyle w:val="Hyperlink"/>
            <w:noProof/>
          </w:rPr>
          <w:t>4.4.2</w:t>
        </w:r>
        <w:r w:rsidR="00700212">
          <w:rPr>
            <w:noProof/>
          </w:rPr>
          <w:tab/>
        </w:r>
        <w:r w:rsidR="00700212" w:rsidRPr="00CC5A88">
          <w:rPr>
            <w:rStyle w:val="Hyperlink"/>
            <w:noProof/>
          </w:rPr>
          <w:t>Ajourføringsservice</w:t>
        </w:r>
        <w:r w:rsidR="00700212">
          <w:rPr>
            <w:noProof/>
            <w:webHidden/>
          </w:rPr>
          <w:tab/>
        </w:r>
        <w:r w:rsidR="00700212">
          <w:rPr>
            <w:noProof/>
            <w:webHidden/>
          </w:rPr>
          <w:fldChar w:fldCharType="begin"/>
        </w:r>
        <w:r w:rsidR="00700212">
          <w:rPr>
            <w:noProof/>
            <w:webHidden/>
          </w:rPr>
          <w:instrText xml:space="preserve"> PAGEREF _Toc353459245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46" w:history="1">
        <w:r w:rsidR="00700212" w:rsidRPr="00CC5A88">
          <w:rPr>
            <w:rStyle w:val="Hyperlink"/>
            <w:noProof/>
          </w:rPr>
          <w:t>4.5</w:t>
        </w:r>
        <w:r w:rsidR="00700212">
          <w:rPr>
            <w:b w:val="0"/>
            <w:bCs w:val="0"/>
            <w:smallCaps w:val="0"/>
            <w:noProof/>
          </w:rPr>
          <w:tab/>
        </w:r>
        <w:r w:rsidR="00700212" w:rsidRPr="00CC5A88">
          <w:rPr>
            <w:rStyle w:val="Hyperlink"/>
            <w:noProof/>
          </w:rPr>
          <w:t>Tværgående services</w:t>
        </w:r>
        <w:r w:rsidR="00700212">
          <w:rPr>
            <w:noProof/>
            <w:webHidden/>
          </w:rPr>
          <w:tab/>
        </w:r>
        <w:r w:rsidR="00700212">
          <w:rPr>
            <w:noProof/>
            <w:webHidden/>
          </w:rPr>
          <w:fldChar w:fldCharType="begin"/>
        </w:r>
        <w:r w:rsidR="00700212">
          <w:rPr>
            <w:noProof/>
            <w:webHidden/>
          </w:rPr>
          <w:instrText xml:space="preserve"> PAGEREF _Toc353459246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47" w:history="1">
        <w:r w:rsidR="00700212" w:rsidRPr="00CC5A88">
          <w:rPr>
            <w:rStyle w:val="Hyperlink"/>
            <w:noProof/>
          </w:rPr>
          <w:t>4.6</w:t>
        </w:r>
        <w:r w:rsidR="00700212">
          <w:rPr>
            <w:b w:val="0"/>
            <w:bCs w:val="0"/>
            <w:smallCaps w:val="0"/>
            <w:noProof/>
          </w:rPr>
          <w:tab/>
        </w:r>
        <w:r w:rsidR="00700212" w:rsidRPr="00CC5A88">
          <w:rPr>
            <w:rStyle w:val="Hyperlink"/>
            <w:noProof/>
          </w:rPr>
          <w:t>Øvrige grunddata i Datafordeleren</w:t>
        </w:r>
        <w:r w:rsidR="00700212">
          <w:rPr>
            <w:noProof/>
            <w:webHidden/>
          </w:rPr>
          <w:tab/>
        </w:r>
        <w:r w:rsidR="00700212">
          <w:rPr>
            <w:noProof/>
            <w:webHidden/>
          </w:rPr>
          <w:fldChar w:fldCharType="begin"/>
        </w:r>
        <w:r w:rsidR="00700212">
          <w:rPr>
            <w:noProof/>
            <w:webHidden/>
          </w:rPr>
          <w:instrText xml:space="preserve"> PAGEREF _Toc353459247 \h </w:instrText>
        </w:r>
        <w:r w:rsidR="00700212">
          <w:rPr>
            <w:noProof/>
            <w:webHidden/>
          </w:rPr>
        </w:r>
        <w:r w:rsidR="00700212">
          <w:rPr>
            <w:noProof/>
            <w:webHidden/>
          </w:rPr>
          <w:fldChar w:fldCharType="separate"/>
        </w:r>
        <w:r w:rsidR="00700212">
          <w:rPr>
            <w:noProof/>
            <w:webHidden/>
          </w:rPr>
          <w:t>16</w:t>
        </w:r>
        <w:r w:rsidR="00700212">
          <w:rPr>
            <w:noProof/>
            <w:webHidden/>
          </w:rPr>
          <w:fldChar w:fldCharType="end"/>
        </w:r>
      </w:hyperlink>
    </w:p>
    <w:p w:rsidR="00700212" w:rsidRDefault="004773F9">
      <w:pPr>
        <w:pStyle w:val="Indholdsfortegnelse3"/>
        <w:tabs>
          <w:tab w:val="left" w:pos="1200"/>
          <w:tab w:val="right" w:leader="dot" w:pos="8495"/>
        </w:tabs>
        <w:rPr>
          <w:noProof/>
        </w:rPr>
      </w:pPr>
      <w:hyperlink w:anchor="_Toc353459248" w:history="1">
        <w:r w:rsidR="00700212" w:rsidRPr="00CC5A88">
          <w:rPr>
            <w:rStyle w:val="Hyperlink"/>
            <w:noProof/>
          </w:rPr>
          <w:t>4.6.1</w:t>
        </w:r>
        <w:r w:rsidR="00700212">
          <w:rPr>
            <w:noProof/>
          </w:rPr>
          <w:tab/>
        </w:r>
        <w:r w:rsidR="00700212" w:rsidRPr="00CC5A88">
          <w:rPr>
            <w:rStyle w:val="Hyperlink"/>
            <w:noProof/>
          </w:rPr>
          <w:t>FOT-ajourføringsservice</w:t>
        </w:r>
        <w:r w:rsidR="00700212">
          <w:rPr>
            <w:noProof/>
            <w:webHidden/>
          </w:rPr>
          <w:tab/>
        </w:r>
        <w:r w:rsidR="00700212">
          <w:rPr>
            <w:noProof/>
            <w:webHidden/>
          </w:rPr>
          <w:fldChar w:fldCharType="begin"/>
        </w:r>
        <w:r w:rsidR="00700212">
          <w:rPr>
            <w:noProof/>
            <w:webHidden/>
          </w:rPr>
          <w:instrText xml:space="preserve"> PAGEREF _Toc353459248 \h </w:instrText>
        </w:r>
        <w:r w:rsidR="00700212">
          <w:rPr>
            <w:noProof/>
            <w:webHidden/>
          </w:rPr>
        </w:r>
        <w:r w:rsidR="00700212">
          <w:rPr>
            <w:noProof/>
            <w:webHidden/>
          </w:rPr>
          <w:fldChar w:fldCharType="separate"/>
        </w:r>
        <w:r w:rsidR="00700212">
          <w:rPr>
            <w:noProof/>
            <w:webHidden/>
          </w:rPr>
          <w:t>17</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49" w:history="1">
        <w:r w:rsidR="00700212" w:rsidRPr="00CC5A88">
          <w:rPr>
            <w:rStyle w:val="Hyperlink"/>
            <w:noProof/>
          </w:rPr>
          <w:t>5.</w:t>
        </w:r>
        <w:r w:rsidR="00700212">
          <w:rPr>
            <w:b w:val="0"/>
            <w:bCs w:val="0"/>
            <w:caps w:val="0"/>
            <w:noProof/>
            <w:sz w:val="22"/>
            <w:szCs w:val="22"/>
          </w:rPr>
          <w:tab/>
        </w:r>
        <w:r w:rsidR="00700212" w:rsidRPr="00CC5A88">
          <w:rPr>
            <w:rStyle w:val="Hyperlink"/>
            <w:noProof/>
          </w:rPr>
          <w:t>Nuværende systemer</w:t>
        </w:r>
        <w:r w:rsidR="00700212">
          <w:rPr>
            <w:noProof/>
            <w:webHidden/>
          </w:rPr>
          <w:tab/>
        </w:r>
        <w:r w:rsidR="00700212">
          <w:rPr>
            <w:noProof/>
            <w:webHidden/>
          </w:rPr>
          <w:fldChar w:fldCharType="begin"/>
        </w:r>
        <w:r w:rsidR="00700212">
          <w:rPr>
            <w:noProof/>
            <w:webHidden/>
          </w:rPr>
          <w:instrText xml:space="preserve"> PAGEREF _Toc353459249 \h </w:instrText>
        </w:r>
        <w:r w:rsidR="00700212">
          <w:rPr>
            <w:noProof/>
            <w:webHidden/>
          </w:rPr>
        </w:r>
        <w:r w:rsidR="00700212">
          <w:rPr>
            <w:noProof/>
            <w:webHidden/>
          </w:rPr>
          <w:fldChar w:fldCharType="separate"/>
        </w:r>
        <w:r w:rsidR="00700212">
          <w:rPr>
            <w:noProof/>
            <w:webHidden/>
          </w:rPr>
          <w:t>18</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0" w:history="1">
        <w:r w:rsidR="00700212" w:rsidRPr="00CC5A88">
          <w:rPr>
            <w:rStyle w:val="Hyperlink"/>
            <w:noProof/>
          </w:rPr>
          <w:t>5.1</w:t>
        </w:r>
        <w:r w:rsidR="00700212">
          <w:rPr>
            <w:b w:val="0"/>
            <w:bCs w:val="0"/>
            <w:smallCaps w:val="0"/>
            <w:noProof/>
          </w:rPr>
          <w:tab/>
        </w:r>
        <w:r w:rsidR="00700212" w:rsidRPr="00CC5A88">
          <w:rPr>
            <w:rStyle w:val="Hyperlink"/>
            <w:noProof/>
          </w:rPr>
          <w:t>Systemsammenhænge</w:t>
        </w:r>
        <w:r w:rsidR="00700212">
          <w:rPr>
            <w:noProof/>
            <w:webHidden/>
          </w:rPr>
          <w:tab/>
        </w:r>
        <w:r w:rsidR="00700212">
          <w:rPr>
            <w:noProof/>
            <w:webHidden/>
          </w:rPr>
          <w:fldChar w:fldCharType="begin"/>
        </w:r>
        <w:r w:rsidR="00700212">
          <w:rPr>
            <w:noProof/>
            <w:webHidden/>
          </w:rPr>
          <w:instrText xml:space="preserve"> PAGEREF _Toc353459250 \h </w:instrText>
        </w:r>
        <w:r w:rsidR="00700212">
          <w:rPr>
            <w:noProof/>
            <w:webHidden/>
          </w:rPr>
        </w:r>
        <w:r w:rsidR="00700212">
          <w:rPr>
            <w:noProof/>
            <w:webHidden/>
          </w:rPr>
          <w:fldChar w:fldCharType="separate"/>
        </w:r>
        <w:r w:rsidR="00700212">
          <w:rPr>
            <w:noProof/>
            <w:webHidden/>
          </w:rPr>
          <w:t>18</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1" w:history="1">
        <w:r w:rsidR="00700212" w:rsidRPr="00CC5A88">
          <w:rPr>
            <w:rStyle w:val="Hyperlink"/>
            <w:noProof/>
          </w:rPr>
          <w:t>5.2</w:t>
        </w:r>
        <w:r w:rsidR="00700212">
          <w:rPr>
            <w:b w:val="0"/>
            <w:bCs w:val="0"/>
            <w:smallCaps w:val="0"/>
            <w:noProof/>
          </w:rPr>
          <w:tab/>
        </w:r>
        <w:r w:rsidR="00700212" w:rsidRPr="00CC5A88">
          <w:rPr>
            <w:rStyle w:val="Hyperlink"/>
            <w:noProof/>
          </w:rPr>
          <w:t>Systemer</w:t>
        </w:r>
        <w:r w:rsidR="00700212">
          <w:rPr>
            <w:noProof/>
            <w:webHidden/>
          </w:rPr>
          <w:tab/>
        </w:r>
        <w:r w:rsidR="00700212">
          <w:rPr>
            <w:noProof/>
            <w:webHidden/>
          </w:rPr>
          <w:fldChar w:fldCharType="begin"/>
        </w:r>
        <w:r w:rsidR="00700212">
          <w:rPr>
            <w:noProof/>
            <w:webHidden/>
          </w:rPr>
          <w:instrText xml:space="preserve"> PAGEREF _Toc353459251 \h </w:instrText>
        </w:r>
        <w:r w:rsidR="00700212">
          <w:rPr>
            <w:noProof/>
            <w:webHidden/>
          </w:rPr>
        </w:r>
        <w:r w:rsidR="00700212">
          <w:rPr>
            <w:noProof/>
            <w:webHidden/>
          </w:rPr>
          <w:fldChar w:fldCharType="separate"/>
        </w:r>
        <w:r w:rsidR="00700212">
          <w:rPr>
            <w:noProof/>
            <w:webHidden/>
          </w:rPr>
          <w:t>18</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2" w:history="1">
        <w:r w:rsidR="00700212" w:rsidRPr="00CC5A88">
          <w:rPr>
            <w:rStyle w:val="Hyperlink"/>
            <w:noProof/>
          </w:rPr>
          <w:t>5.3</w:t>
        </w:r>
        <w:r w:rsidR="00700212">
          <w:rPr>
            <w:b w:val="0"/>
            <w:bCs w:val="0"/>
            <w:smallCaps w:val="0"/>
            <w:noProof/>
          </w:rPr>
          <w:tab/>
        </w:r>
        <w:r w:rsidR="00700212" w:rsidRPr="00CC5A88">
          <w:rPr>
            <w:rStyle w:val="Hyperlink"/>
            <w:noProof/>
          </w:rPr>
          <w:t>Integrationer/kopieringer</w:t>
        </w:r>
        <w:r w:rsidR="00700212">
          <w:rPr>
            <w:noProof/>
            <w:webHidden/>
          </w:rPr>
          <w:tab/>
        </w:r>
        <w:r w:rsidR="00700212">
          <w:rPr>
            <w:noProof/>
            <w:webHidden/>
          </w:rPr>
          <w:fldChar w:fldCharType="begin"/>
        </w:r>
        <w:r w:rsidR="00700212">
          <w:rPr>
            <w:noProof/>
            <w:webHidden/>
          </w:rPr>
          <w:instrText xml:space="preserve"> PAGEREF _Toc353459252 \h </w:instrText>
        </w:r>
        <w:r w:rsidR="00700212">
          <w:rPr>
            <w:noProof/>
            <w:webHidden/>
          </w:rPr>
        </w:r>
        <w:r w:rsidR="00700212">
          <w:rPr>
            <w:noProof/>
            <w:webHidden/>
          </w:rPr>
          <w:fldChar w:fldCharType="separate"/>
        </w:r>
        <w:r w:rsidR="00700212">
          <w:rPr>
            <w:noProof/>
            <w:webHidden/>
          </w:rPr>
          <w:t>21</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53" w:history="1">
        <w:r w:rsidR="00700212" w:rsidRPr="00CC5A88">
          <w:rPr>
            <w:rStyle w:val="Hyperlink"/>
            <w:noProof/>
          </w:rPr>
          <w:t>6.</w:t>
        </w:r>
        <w:r w:rsidR="00700212">
          <w:rPr>
            <w:b w:val="0"/>
            <w:bCs w:val="0"/>
            <w:caps w:val="0"/>
            <w:noProof/>
            <w:sz w:val="22"/>
            <w:szCs w:val="22"/>
          </w:rPr>
          <w:tab/>
        </w:r>
        <w:r w:rsidR="00700212" w:rsidRPr="00CC5A88">
          <w:rPr>
            <w:rStyle w:val="Hyperlink"/>
            <w:noProof/>
          </w:rPr>
          <w:t>Løsninger frem mod målarkitekturen</w:t>
        </w:r>
        <w:r w:rsidR="00700212">
          <w:rPr>
            <w:noProof/>
            <w:webHidden/>
          </w:rPr>
          <w:tab/>
        </w:r>
        <w:r w:rsidR="00700212">
          <w:rPr>
            <w:noProof/>
            <w:webHidden/>
          </w:rPr>
          <w:fldChar w:fldCharType="begin"/>
        </w:r>
        <w:r w:rsidR="00700212">
          <w:rPr>
            <w:noProof/>
            <w:webHidden/>
          </w:rPr>
          <w:instrText xml:space="preserve"> PAGEREF _Toc353459253 \h </w:instrText>
        </w:r>
        <w:r w:rsidR="00700212">
          <w:rPr>
            <w:noProof/>
            <w:webHidden/>
          </w:rPr>
        </w:r>
        <w:r w:rsidR="00700212">
          <w:rPr>
            <w:noProof/>
            <w:webHidden/>
          </w:rPr>
          <w:fldChar w:fldCharType="separate"/>
        </w:r>
        <w:r w:rsidR="00700212">
          <w:rPr>
            <w:noProof/>
            <w:webHidden/>
          </w:rPr>
          <w:t>23</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4" w:history="1">
        <w:r w:rsidR="00700212" w:rsidRPr="00CC5A88">
          <w:rPr>
            <w:rStyle w:val="Hyperlink"/>
            <w:noProof/>
          </w:rPr>
          <w:t>6.1</w:t>
        </w:r>
        <w:r w:rsidR="00700212">
          <w:rPr>
            <w:b w:val="0"/>
            <w:bCs w:val="0"/>
            <w:smallCaps w:val="0"/>
            <w:noProof/>
          </w:rPr>
          <w:tab/>
        </w:r>
        <w:r w:rsidR="00700212" w:rsidRPr="00CC5A88">
          <w:rPr>
            <w:rStyle w:val="Hyperlink"/>
            <w:noProof/>
          </w:rPr>
          <w:t>Interimsløsning - adresse</w:t>
        </w:r>
        <w:r w:rsidR="00700212">
          <w:rPr>
            <w:noProof/>
            <w:webHidden/>
          </w:rPr>
          <w:tab/>
        </w:r>
        <w:r w:rsidR="00700212">
          <w:rPr>
            <w:noProof/>
            <w:webHidden/>
          </w:rPr>
          <w:fldChar w:fldCharType="begin"/>
        </w:r>
        <w:r w:rsidR="00700212">
          <w:rPr>
            <w:noProof/>
            <w:webHidden/>
          </w:rPr>
          <w:instrText xml:space="preserve"> PAGEREF _Toc353459254 \h </w:instrText>
        </w:r>
        <w:r w:rsidR="00700212">
          <w:rPr>
            <w:noProof/>
            <w:webHidden/>
          </w:rPr>
        </w:r>
        <w:r w:rsidR="00700212">
          <w:rPr>
            <w:noProof/>
            <w:webHidden/>
          </w:rPr>
          <w:fldChar w:fldCharType="separate"/>
        </w:r>
        <w:r w:rsidR="00700212">
          <w:rPr>
            <w:noProof/>
            <w:webHidden/>
          </w:rPr>
          <w:t>23</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5" w:history="1">
        <w:r w:rsidR="00700212" w:rsidRPr="00CC5A88">
          <w:rPr>
            <w:rStyle w:val="Hyperlink"/>
            <w:noProof/>
          </w:rPr>
          <w:t>6.2</w:t>
        </w:r>
        <w:r w:rsidR="00700212">
          <w:rPr>
            <w:b w:val="0"/>
            <w:bCs w:val="0"/>
            <w:smallCaps w:val="0"/>
            <w:noProof/>
          </w:rPr>
          <w:tab/>
        </w:r>
        <w:r w:rsidR="00700212" w:rsidRPr="00CC5A88">
          <w:rPr>
            <w:rStyle w:val="Hyperlink"/>
            <w:noProof/>
          </w:rPr>
          <w:t>CPR overgangsløsning</w:t>
        </w:r>
        <w:r w:rsidR="00700212">
          <w:rPr>
            <w:noProof/>
            <w:webHidden/>
          </w:rPr>
          <w:tab/>
        </w:r>
        <w:r w:rsidR="00700212">
          <w:rPr>
            <w:noProof/>
            <w:webHidden/>
          </w:rPr>
          <w:fldChar w:fldCharType="begin"/>
        </w:r>
        <w:r w:rsidR="00700212">
          <w:rPr>
            <w:noProof/>
            <w:webHidden/>
          </w:rPr>
          <w:instrText xml:space="preserve"> PAGEREF _Toc353459255 \h </w:instrText>
        </w:r>
        <w:r w:rsidR="00700212">
          <w:rPr>
            <w:noProof/>
            <w:webHidden/>
          </w:rPr>
        </w:r>
        <w:r w:rsidR="00700212">
          <w:rPr>
            <w:noProof/>
            <w:webHidden/>
          </w:rPr>
          <w:fldChar w:fldCharType="separate"/>
        </w:r>
        <w:r w:rsidR="00700212">
          <w:rPr>
            <w:noProof/>
            <w:webHidden/>
          </w:rPr>
          <w:t>23</w:t>
        </w:r>
        <w:r w:rsidR="00700212">
          <w:rPr>
            <w:noProof/>
            <w:webHidden/>
          </w:rPr>
          <w:fldChar w:fldCharType="end"/>
        </w:r>
      </w:hyperlink>
    </w:p>
    <w:p w:rsidR="00700212" w:rsidRDefault="004773F9">
      <w:pPr>
        <w:pStyle w:val="Indholdsfortegnelse1"/>
        <w:tabs>
          <w:tab w:val="right" w:leader="dot" w:pos="8495"/>
        </w:tabs>
        <w:rPr>
          <w:b w:val="0"/>
          <w:bCs w:val="0"/>
          <w:caps w:val="0"/>
          <w:noProof/>
          <w:sz w:val="22"/>
          <w:szCs w:val="22"/>
        </w:rPr>
      </w:pPr>
      <w:hyperlink w:anchor="_Toc353459256" w:history="1">
        <w:r w:rsidR="00700212" w:rsidRPr="00CC5A88">
          <w:rPr>
            <w:rStyle w:val="Hyperlink"/>
            <w:noProof/>
          </w:rPr>
          <w:t>7.</w:t>
        </w:r>
        <w:r w:rsidR="00700212">
          <w:rPr>
            <w:b w:val="0"/>
            <w:bCs w:val="0"/>
            <w:caps w:val="0"/>
            <w:noProof/>
            <w:sz w:val="22"/>
            <w:szCs w:val="22"/>
          </w:rPr>
          <w:tab/>
        </w:r>
        <w:r w:rsidR="00700212" w:rsidRPr="00CC5A88">
          <w:rPr>
            <w:rStyle w:val="Hyperlink"/>
            <w:noProof/>
          </w:rPr>
          <w:t>Forandringen</w:t>
        </w:r>
        <w:r w:rsidR="00700212">
          <w:rPr>
            <w:noProof/>
            <w:webHidden/>
          </w:rPr>
          <w:tab/>
        </w:r>
        <w:r w:rsidR="00700212">
          <w:rPr>
            <w:noProof/>
            <w:webHidden/>
          </w:rPr>
          <w:fldChar w:fldCharType="begin"/>
        </w:r>
        <w:r w:rsidR="00700212">
          <w:rPr>
            <w:noProof/>
            <w:webHidden/>
          </w:rPr>
          <w:instrText xml:space="preserve"> PAGEREF _Toc353459256 \h </w:instrText>
        </w:r>
        <w:r w:rsidR="00700212">
          <w:rPr>
            <w:noProof/>
            <w:webHidden/>
          </w:rPr>
        </w:r>
        <w:r w:rsidR="00700212">
          <w:rPr>
            <w:noProof/>
            <w:webHidden/>
          </w:rPr>
          <w:fldChar w:fldCharType="separate"/>
        </w:r>
        <w:r w:rsidR="00700212">
          <w:rPr>
            <w:noProof/>
            <w:webHidden/>
          </w:rPr>
          <w:t>24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7" w:history="1">
        <w:r w:rsidR="00700212" w:rsidRPr="00CC5A88">
          <w:rPr>
            <w:rStyle w:val="Hyperlink"/>
            <w:noProof/>
          </w:rPr>
          <w:t>7.1</w:t>
        </w:r>
        <w:r w:rsidR="00700212">
          <w:rPr>
            <w:b w:val="0"/>
            <w:bCs w:val="0"/>
            <w:smallCaps w:val="0"/>
            <w:noProof/>
          </w:rPr>
          <w:tab/>
        </w:r>
        <w:r w:rsidR="00700212" w:rsidRPr="00CC5A88">
          <w:rPr>
            <w:rStyle w:val="Hyperlink"/>
            <w:noProof/>
          </w:rPr>
          <w:t>Forandringen markeret på nuværende systemsammenhænge</w:t>
        </w:r>
        <w:r w:rsidR="00700212">
          <w:rPr>
            <w:noProof/>
            <w:webHidden/>
          </w:rPr>
          <w:tab/>
        </w:r>
        <w:r w:rsidR="00700212">
          <w:rPr>
            <w:noProof/>
            <w:webHidden/>
          </w:rPr>
          <w:fldChar w:fldCharType="begin"/>
        </w:r>
        <w:r w:rsidR="00700212">
          <w:rPr>
            <w:noProof/>
            <w:webHidden/>
          </w:rPr>
          <w:instrText xml:space="preserve"> PAGEREF _Toc353459257 \h </w:instrText>
        </w:r>
        <w:r w:rsidR="00700212">
          <w:rPr>
            <w:noProof/>
            <w:webHidden/>
          </w:rPr>
        </w:r>
        <w:r w:rsidR="00700212">
          <w:rPr>
            <w:noProof/>
            <w:webHidden/>
          </w:rPr>
          <w:fldChar w:fldCharType="separate"/>
        </w:r>
        <w:r w:rsidR="00700212">
          <w:rPr>
            <w:noProof/>
            <w:webHidden/>
          </w:rPr>
          <w:t>24</w:t>
        </w:r>
        <w:r w:rsidR="00700212">
          <w:rPr>
            <w:noProof/>
            <w:webHidden/>
          </w:rPr>
          <w:fldChar w:fldCharType="end"/>
        </w:r>
      </w:hyperlink>
    </w:p>
    <w:p w:rsidR="00700212" w:rsidRDefault="004773F9">
      <w:pPr>
        <w:pStyle w:val="Indholdsfortegnelse2"/>
        <w:tabs>
          <w:tab w:val="right" w:leader="dot" w:pos="8495"/>
        </w:tabs>
        <w:rPr>
          <w:b w:val="0"/>
          <w:bCs w:val="0"/>
          <w:smallCaps w:val="0"/>
          <w:noProof/>
        </w:rPr>
      </w:pPr>
      <w:hyperlink w:anchor="_Toc353459258" w:history="1">
        <w:r w:rsidR="00700212" w:rsidRPr="00CC5A88">
          <w:rPr>
            <w:rStyle w:val="Hyperlink"/>
            <w:noProof/>
          </w:rPr>
          <w:t>7.2</w:t>
        </w:r>
        <w:r w:rsidR="00700212">
          <w:rPr>
            <w:b w:val="0"/>
            <w:bCs w:val="0"/>
            <w:smallCaps w:val="0"/>
            <w:noProof/>
          </w:rPr>
          <w:tab/>
        </w:r>
        <w:r w:rsidR="00700212" w:rsidRPr="00CC5A88">
          <w:rPr>
            <w:rStyle w:val="Hyperlink"/>
            <w:noProof/>
          </w:rPr>
          <w:t>Forandringen markeret på fremtidige systemsammenhænge</w:t>
        </w:r>
        <w:r w:rsidR="00700212">
          <w:rPr>
            <w:noProof/>
            <w:webHidden/>
          </w:rPr>
          <w:tab/>
        </w:r>
        <w:r w:rsidR="00700212">
          <w:rPr>
            <w:noProof/>
            <w:webHidden/>
          </w:rPr>
          <w:fldChar w:fldCharType="begin"/>
        </w:r>
        <w:r w:rsidR="00700212">
          <w:rPr>
            <w:noProof/>
            <w:webHidden/>
          </w:rPr>
          <w:instrText xml:space="preserve"> PAGEREF _Toc353459258 \h </w:instrText>
        </w:r>
        <w:r w:rsidR="00700212">
          <w:rPr>
            <w:noProof/>
            <w:webHidden/>
          </w:rPr>
        </w:r>
        <w:r w:rsidR="00700212">
          <w:rPr>
            <w:noProof/>
            <w:webHidden/>
          </w:rPr>
          <w:fldChar w:fldCharType="separate"/>
        </w:r>
        <w:r w:rsidR="00700212">
          <w:rPr>
            <w:noProof/>
            <w:webHidden/>
          </w:rPr>
          <w:t>25</w:t>
        </w:r>
        <w:r w:rsidR="00700212">
          <w:rPr>
            <w:noProof/>
            <w:webHidden/>
          </w:rPr>
          <w:fldChar w:fldCharType="end"/>
        </w:r>
      </w:hyperlink>
    </w:p>
    <w:p w:rsidR="00700212" w:rsidRPr="00F350FB" w:rsidRDefault="00700212" w:rsidP="006F1C2E">
      <w:pPr>
        <w:pStyle w:val="Brdtekst"/>
      </w:pPr>
      <w:r w:rsidRPr="00F350FB">
        <w:fldChar w:fldCharType="end"/>
      </w:r>
    </w:p>
    <w:p w:rsidR="00700212" w:rsidRPr="00F350FB" w:rsidRDefault="00700212" w:rsidP="006F1C2E">
      <w:pPr>
        <w:pStyle w:val="Overskrift1"/>
      </w:pPr>
      <w:bookmarkStart w:id="9" w:name="_Toc331337663"/>
      <w:bookmarkStart w:id="10" w:name="_Toc317076671"/>
      <w:bookmarkStart w:id="11" w:name="_Toc317091227"/>
      <w:bookmarkStart w:id="12" w:name="_Toc353459221"/>
      <w:bookmarkEnd w:id="8"/>
      <w:bookmarkEnd w:id="9"/>
      <w:r w:rsidRPr="00F350FB">
        <w:lastRenderedPageBreak/>
        <w:t>Indledning</w:t>
      </w:r>
      <w:bookmarkEnd w:id="10"/>
      <w:bookmarkEnd w:id="11"/>
      <w:bookmarkEnd w:id="12"/>
    </w:p>
    <w:p w:rsidR="00700212" w:rsidRPr="00F350FB" w:rsidRDefault="00700212" w:rsidP="006F1C2E">
      <w:pPr>
        <w:pStyle w:val="Overskrift2"/>
        <w:tabs>
          <w:tab w:val="clear" w:pos="643"/>
        </w:tabs>
        <w:ind w:left="794" w:hanging="794"/>
        <w:rPr>
          <w:lang w:val="da-DK"/>
        </w:rPr>
      </w:pPr>
      <w:bookmarkStart w:id="13" w:name="_Toc353459222"/>
      <w:r w:rsidRPr="00F350FB">
        <w:rPr>
          <w:lang w:val="da-DK"/>
        </w:rPr>
        <w:t>Dokumentets formål</w:t>
      </w:r>
      <w:bookmarkEnd w:id="13"/>
    </w:p>
    <w:p w:rsidR="00700212" w:rsidRPr="00F350FB" w:rsidRDefault="00700212" w:rsidP="006F1C2E">
      <w:r w:rsidRPr="00F350FB">
        <w:t>Dokumentets formål er at give et overblik over de systemer, der indgår i delprogrammet med en kort beskrivelse af deres rolle i den nuværende situation (As-Is) hhv. i målbilledet (To-Be). Overblikket omfatter både de systemer, som direkte er en del af grunddataprogrammet, og de systemer der er tæt relateret hertil – eksempelvis ved at de vedligeholder en kopi af de nuv</w:t>
      </w:r>
      <w:r w:rsidRPr="00F350FB">
        <w:t>æ</w:t>
      </w:r>
      <w:r w:rsidRPr="00F350FB">
        <w:t>rende grunddata.</w:t>
      </w:r>
    </w:p>
    <w:p w:rsidR="00700212" w:rsidRPr="00F350FB" w:rsidRDefault="00700212" w:rsidP="006F1C2E">
      <w:pPr>
        <w:pStyle w:val="Overskrift2"/>
        <w:tabs>
          <w:tab w:val="clear" w:pos="643"/>
        </w:tabs>
        <w:ind w:left="794" w:hanging="794"/>
        <w:rPr>
          <w:lang w:val="da-DK"/>
        </w:rPr>
      </w:pPr>
      <w:bookmarkStart w:id="14" w:name="_Toc353459223"/>
      <w:r w:rsidRPr="00F350FB">
        <w:rPr>
          <w:lang w:val="da-DK"/>
        </w:rPr>
        <w:t>Metode</w:t>
      </w:r>
      <w:bookmarkEnd w:id="14"/>
    </w:p>
    <w:p w:rsidR="00700212" w:rsidRPr="00F350FB" w:rsidRDefault="00700212" w:rsidP="004B58CA">
      <w:r w:rsidRPr="00F350FB">
        <w:t>Metodemæssigt arbejdes der omkring systemer med forskellige beskrivelser:</w:t>
      </w:r>
    </w:p>
    <w:p w:rsidR="00700212" w:rsidRPr="00F350FB" w:rsidRDefault="00700212" w:rsidP="004B58CA">
      <w:pPr>
        <w:spacing w:before="120"/>
        <w:rPr>
          <w:b/>
          <w:bCs/>
          <w:sz w:val="24"/>
          <w:szCs w:val="24"/>
        </w:rPr>
      </w:pPr>
      <w:r w:rsidRPr="00F350FB">
        <w:rPr>
          <w:b/>
          <w:bCs/>
          <w:sz w:val="24"/>
          <w:szCs w:val="24"/>
        </w:rPr>
        <w:t>Systemoverblik</w:t>
      </w:r>
    </w:p>
    <w:p w:rsidR="00700212" w:rsidRPr="00F350FB" w:rsidRDefault="00700212" w:rsidP="004B58CA">
      <w:r w:rsidRPr="00F350FB">
        <w:t>Systemoverblikket indeholder et grafisk overblik over de systemer, som indgår i delprogram 2 med en kort beskrivelse af deres rolle i den nuværende situation hhv. i målbilledet.</w:t>
      </w:r>
    </w:p>
    <w:p w:rsidR="00700212" w:rsidRPr="00F350FB" w:rsidRDefault="00700212" w:rsidP="004B58CA">
      <w:r w:rsidRPr="00F350FB">
        <w:t>Overblikket omfatter både de systemer, som direkte er en del af grunddataprogrammet, og af de systemer der er tæt relateret hertil – eksempelvis ved at de vedligeholder en kopi af de nu</w:t>
      </w:r>
      <w:r>
        <w:softHyphen/>
      </w:r>
      <w:r w:rsidRPr="00F350FB">
        <w:t>væ</w:t>
      </w:r>
      <w:r>
        <w:softHyphen/>
      </w:r>
      <w:r w:rsidRPr="00F350FB">
        <w:t>rende grunddata.</w:t>
      </w:r>
    </w:p>
    <w:p w:rsidR="00700212" w:rsidRPr="00F350FB" w:rsidRDefault="00700212" w:rsidP="004B58CA">
      <w:pPr>
        <w:spacing w:before="120"/>
        <w:rPr>
          <w:b/>
          <w:bCs/>
          <w:sz w:val="24"/>
          <w:szCs w:val="24"/>
        </w:rPr>
      </w:pPr>
      <w:r w:rsidRPr="00F350FB">
        <w:rPr>
          <w:b/>
          <w:bCs/>
          <w:sz w:val="24"/>
          <w:szCs w:val="24"/>
        </w:rPr>
        <w:t>Systemsammenhænge</w:t>
      </w:r>
    </w:p>
    <w:p w:rsidR="00700212" w:rsidRPr="00F350FB" w:rsidRDefault="00700212" w:rsidP="004B58CA">
      <w:r w:rsidRPr="00F350FB">
        <w:t xml:space="preserve">En grafisk fremstilling af sammenhænge mellem de forskellige systemer, som indgår i </w:t>
      </w:r>
      <w:proofErr w:type="spellStart"/>
      <w:r w:rsidRPr="00F350FB">
        <w:t>del</w:t>
      </w:r>
      <w:r>
        <w:softHyphen/>
      </w:r>
      <w:r w:rsidRPr="00F350FB">
        <w:t>pro</w:t>
      </w:r>
      <w:r>
        <w:softHyphen/>
      </w:r>
      <w:r w:rsidRPr="00F350FB">
        <w:t>gram</w:t>
      </w:r>
      <w:r>
        <w:softHyphen/>
      </w:r>
      <w:r w:rsidRPr="00F350FB">
        <w:t>mets</w:t>
      </w:r>
      <w:proofErr w:type="spellEnd"/>
      <w:r w:rsidRPr="00F350FB">
        <w:t xml:space="preserve"> </w:t>
      </w:r>
      <w:proofErr w:type="spellStart"/>
      <w:r w:rsidRPr="00F350FB">
        <w:t>scope</w:t>
      </w:r>
      <w:proofErr w:type="spellEnd"/>
      <w:r w:rsidRPr="00F350FB">
        <w:t xml:space="preserve"> med en beskrivelse af de forskellige snitflader. </w:t>
      </w:r>
    </w:p>
    <w:p w:rsidR="00700212" w:rsidRPr="00F350FB" w:rsidRDefault="00700212" w:rsidP="004B58CA">
      <w:pPr>
        <w:spacing w:before="120"/>
        <w:rPr>
          <w:b/>
          <w:bCs/>
          <w:sz w:val="24"/>
          <w:szCs w:val="24"/>
        </w:rPr>
      </w:pPr>
      <w:r w:rsidRPr="00F350FB">
        <w:rPr>
          <w:b/>
          <w:bCs/>
          <w:sz w:val="24"/>
          <w:szCs w:val="24"/>
        </w:rPr>
        <w:t>Målarkitekturens systemer</w:t>
      </w:r>
    </w:p>
    <w:p w:rsidR="00700212" w:rsidRPr="00F350FB" w:rsidRDefault="00700212" w:rsidP="004B58CA">
      <w:r w:rsidRPr="00F350FB">
        <w:t>En grafisk fremstilling af de væsentligste systemer i målarkitekturen med dertil hørende beskri</w:t>
      </w:r>
      <w:r>
        <w:softHyphen/>
      </w:r>
      <w:r w:rsidRPr="00F350FB">
        <w:t xml:space="preserve">velse. </w:t>
      </w:r>
    </w:p>
    <w:p w:rsidR="00700212" w:rsidRPr="00F350FB" w:rsidRDefault="00700212" w:rsidP="006F1C2E">
      <w:pPr>
        <w:pStyle w:val="Overskrift2"/>
        <w:tabs>
          <w:tab w:val="clear" w:pos="643"/>
        </w:tabs>
        <w:ind w:left="794" w:hanging="794"/>
        <w:rPr>
          <w:lang w:val="da-DK"/>
        </w:rPr>
      </w:pPr>
      <w:bookmarkStart w:id="15" w:name="_Toc353459224"/>
      <w:r w:rsidRPr="00F350FB">
        <w:rPr>
          <w:lang w:val="da-DK"/>
        </w:rPr>
        <w:t>Proces</w:t>
      </w:r>
      <w:bookmarkStart w:id="16" w:name="_Toc278529872"/>
      <w:bookmarkEnd w:id="15"/>
    </w:p>
    <w:p w:rsidR="00700212" w:rsidRPr="00F350FB" w:rsidRDefault="00700212" w:rsidP="004B58CA">
      <w:r w:rsidRPr="00F350FB">
        <w:t xml:space="preserve">Etablering af </w:t>
      </w:r>
      <w:r>
        <w:t>system</w:t>
      </w:r>
      <w:r w:rsidRPr="00F350FB">
        <w:t xml:space="preserve">overblik og </w:t>
      </w:r>
      <w:r>
        <w:t xml:space="preserve">systemsammenhænge </w:t>
      </w:r>
      <w:r w:rsidRPr="00F350FB">
        <w:t>er gennemført i følgende trin i perioden fra d. 7/1 til d. 11/4 2013:</w:t>
      </w:r>
    </w:p>
    <w:p w:rsidR="00700212" w:rsidRPr="00F350FB" w:rsidRDefault="00700212" w:rsidP="004773F9">
      <w:pPr>
        <w:pStyle w:val="Listeafsnit"/>
        <w:numPr>
          <w:ilvl w:val="0"/>
          <w:numId w:val="20"/>
        </w:numPr>
      </w:pPr>
      <w:r w:rsidRPr="00F350FB">
        <w:rPr>
          <w:b/>
          <w:bCs/>
        </w:rPr>
        <w:t>Bilaterale møder med aftaleparterne</w:t>
      </w:r>
      <w:r w:rsidRPr="00F350FB">
        <w:br/>
        <w:t>Med udgangspunkt i arbejdet i for-analyseprojekterne etableres et først bud på s</w:t>
      </w:r>
      <w:r w:rsidRPr="00F350FB">
        <w:t>y</w:t>
      </w:r>
      <w:r w:rsidRPr="00F350FB">
        <w:t>stemoverblik for områderne: Navngiven vej og adresse, Stednavne, Administrative inddelinger og Adresseanvendelse.</w:t>
      </w:r>
    </w:p>
    <w:p w:rsidR="00700212" w:rsidRPr="00F350FB" w:rsidRDefault="00700212" w:rsidP="004773F9">
      <w:pPr>
        <w:pStyle w:val="Listeafsnit"/>
        <w:numPr>
          <w:ilvl w:val="0"/>
          <w:numId w:val="20"/>
        </w:numPr>
      </w:pPr>
      <w:r w:rsidRPr="00F350FB">
        <w:rPr>
          <w:b/>
          <w:bCs/>
        </w:rPr>
        <w:t xml:space="preserve">1. workshop afholdt onsdag d. 6. februar </w:t>
      </w:r>
      <w:proofErr w:type="gramStart"/>
      <w:r w:rsidRPr="00F350FB">
        <w:rPr>
          <w:b/>
          <w:bCs/>
        </w:rPr>
        <w:t>2013  –</w:t>
      </w:r>
      <w:proofErr w:type="gramEnd"/>
      <w:r w:rsidRPr="00F350FB">
        <w:rPr>
          <w:b/>
          <w:bCs/>
        </w:rPr>
        <w:t xml:space="preserve"> Adresseprogram: Processer, begr</w:t>
      </w:r>
      <w:r w:rsidRPr="00F350FB">
        <w:rPr>
          <w:b/>
          <w:bCs/>
        </w:rPr>
        <w:t>e</w:t>
      </w:r>
      <w:r w:rsidRPr="00F350FB">
        <w:rPr>
          <w:b/>
          <w:bCs/>
        </w:rPr>
        <w:t>ber og systemer.</w:t>
      </w:r>
      <w:r w:rsidRPr="00F350FB">
        <w:rPr>
          <w:b/>
          <w:bCs/>
        </w:rPr>
        <w:br/>
      </w:r>
      <w:r w:rsidRPr="00F350FB">
        <w:t>Systemoverblikket blev verificeret.</w:t>
      </w:r>
      <w:r w:rsidRPr="00F350FB">
        <w:br/>
        <w:t>Delprogrammets sekretariat præsenterede udkast til systemoverblik og systemsa</w:t>
      </w:r>
      <w:r w:rsidRPr="00F350FB">
        <w:t>m</w:t>
      </w:r>
      <w:r w:rsidRPr="00F350FB">
        <w:t>menhænge, og der gennemførtes en dialog om disse med præcisering af forskellige detaljer. I grupper blev der arbejdet med beskrivelse af systemsammenhænge.</w:t>
      </w:r>
      <w:r w:rsidRPr="00F350FB">
        <w:rPr>
          <w:i/>
          <w:iCs/>
        </w:rPr>
        <w:br/>
        <w:t>Deltagere: MBBL, GST, CPR/CVR/SKAT</w:t>
      </w:r>
    </w:p>
    <w:p w:rsidR="00700212" w:rsidRPr="00F350FB" w:rsidRDefault="00700212" w:rsidP="004773F9">
      <w:pPr>
        <w:pStyle w:val="Listeafsnit"/>
        <w:numPr>
          <w:ilvl w:val="0"/>
          <w:numId w:val="20"/>
        </w:numPr>
      </w:pPr>
      <w:r w:rsidRPr="00F350FB">
        <w:rPr>
          <w:b/>
          <w:bCs/>
        </w:rPr>
        <w:t>Dokumentation og bearbejdning af 1. workshops resultater.</w:t>
      </w:r>
      <w:r w:rsidRPr="00F350FB">
        <w:rPr>
          <w:b/>
          <w:bCs/>
        </w:rPr>
        <w:br/>
      </w:r>
      <w:r w:rsidRPr="00F350FB">
        <w:t xml:space="preserve">Resultaterne fra 1. workshop blev dokumenteret og bearbejdet af delprogrammets sekretariat. </w:t>
      </w:r>
    </w:p>
    <w:p w:rsidR="00700212" w:rsidRPr="00F350FB" w:rsidRDefault="00700212" w:rsidP="004773F9">
      <w:pPr>
        <w:pStyle w:val="Listeafsnit"/>
        <w:numPr>
          <w:ilvl w:val="0"/>
          <w:numId w:val="20"/>
        </w:numPr>
      </w:pPr>
      <w:r w:rsidRPr="00F350FB">
        <w:rPr>
          <w:b/>
          <w:bCs/>
        </w:rPr>
        <w:t xml:space="preserve">2. workshop afholdt onsdag d. 20. </w:t>
      </w:r>
      <w:proofErr w:type="gramStart"/>
      <w:r w:rsidRPr="00F350FB">
        <w:rPr>
          <w:b/>
          <w:bCs/>
        </w:rPr>
        <w:t>marts  2013</w:t>
      </w:r>
      <w:proofErr w:type="gramEnd"/>
      <w:r w:rsidRPr="00F350FB">
        <w:rPr>
          <w:b/>
          <w:bCs/>
        </w:rPr>
        <w:t>– Godkendelse af Systemdokument.</w:t>
      </w:r>
      <w:r w:rsidRPr="00F350FB">
        <w:rPr>
          <w:b/>
          <w:bCs/>
        </w:rPr>
        <w:br/>
      </w:r>
      <w:r w:rsidRPr="00F350FB">
        <w:t xml:space="preserve">Det udsendte systemdokument med tilhørende </w:t>
      </w:r>
      <w:proofErr w:type="spellStart"/>
      <w:r w:rsidRPr="00F350FB">
        <w:t>review</w:t>
      </w:r>
      <w:proofErr w:type="spellEnd"/>
      <w:r w:rsidRPr="00F350FB">
        <w:t xml:space="preserve"> kommentarer blev behandlet, </w:t>
      </w:r>
      <w:r w:rsidRPr="00F350FB">
        <w:lastRenderedPageBreak/>
        <w:t>med det formål at opnå enighed om disse mellem delprogrammet og de forskellige a</w:t>
      </w:r>
      <w:r w:rsidRPr="00F350FB">
        <w:t>f</w:t>
      </w:r>
      <w:r w:rsidRPr="00F350FB">
        <w:t>talepartnere.</w:t>
      </w:r>
      <w:r w:rsidRPr="00F350FB">
        <w:br/>
      </w:r>
      <w:r w:rsidRPr="00F350FB">
        <w:rPr>
          <w:i/>
          <w:iCs/>
        </w:rPr>
        <w:t>Deltagere: MBBL, GST, CPR/CVR/SKAT</w:t>
      </w:r>
    </w:p>
    <w:p w:rsidR="00700212" w:rsidRPr="00F350FB" w:rsidRDefault="00700212" w:rsidP="004773F9">
      <w:pPr>
        <w:pStyle w:val="Listeafsnit"/>
        <w:numPr>
          <w:ilvl w:val="0"/>
          <w:numId w:val="20"/>
        </w:numPr>
      </w:pPr>
      <w:r w:rsidRPr="00F350FB">
        <w:rPr>
          <w:b/>
          <w:bCs/>
        </w:rPr>
        <w:t>Indarbejdelse i målarkitektur.</w:t>
      </w:r>
      <w:r w:rsidRPr="00F350FB">
        <w:br/>
        <w:t>De nu godkendte systemdiagrammer blev indarbejdet i målarkitektur dokumentet af delprogrammets sekretariat.</w:t>
      </w:r>
    </w:p>
    <w:p w:rsidR="00700212" w:rsidRPr="00F350FB" w:rsidRDefault="00700212" w:rsidP="006F1C2E"/>
    <w:p w:rsidR="00700212" w:rsidRPr="00F350FB" w:rsidRDefault="00700212" w:rsidP="006F1C2E">
      <w:pPr>
        <w:pStyle w:val="Overskrift2"/>
        <w:tabs>
          <w:tab w:val="clear" w:pos="643"/>
        </w:tabs>
        <w:ind w:left="794" w:hanging="794"/>
        <w:rPr>
          <w:lang w:val="da-DK"/>
        </w:rPr>
      </w:pPr>
      <w:bookmarkStart w:id="17" w:name="_Toc353459225"/>
      <w:r w:rsidRPr="00F350FB">
        <w:rPr>
          <w:lang w:val="da-DK"/>
        </w:rPr>
        <w:t>Læsevejledning</w:t>
      </w:r>
      <w:bookmarkEnd w:id="16"/>
      <w:bookmarkEnd w:id="17"/>
      <w:r w:rsidRPr="00F350FB">
        <w:rPr>
          <w:lang w:val="da-DK"/>
        </w:rPr>
        <w:t xml:space="preserve"> </w:t>
      </w:r>
    </w:p>
    <w:p w:rsidR="00700212" w:rsidRPr="00F350FB" w:rsidRDefault="00700212" w:rsidP="006F1C2E">
      <w:r w:rsidRPr="00F350FB">
        <w:t>Udover dette indledende kapitel indeholder dokumentet følgende kapitler:</w:t>
      </w:r>
    </w:p>
    <w:p w:rsidR="00700212" w:rsidRPr="00F350FB" w:rsidRDefault="00700212" w:rsidP="004773F9">
      <w:pPr>
        <w:pStyle w:val="Listeafsnit"/>
        <w:numPr>
          <w:ilvl w:val="0"/>
          <w:numId w:val="8"/>
        </w:numPr>
      </w:pPr>
      <w:r w:rsidRPr="00F350FB">
        <w:t>Kapitel 2 – Systemoverblik</w:t>
      </w:r>
      <w:r w:rsidRPr="00F350FB">
        <w:br/>
        <w:t>Indeholder et overbliksbillede af forandringen set i helikopterperspektiv. Kapitlet o</w:t>
      </w:r>
      <w:r w:rsidRPr="00F350FB">
        <w:t>p</w:t>
      </w:r>
      <w:r w:rsidRPr="00F350FB">
        <w:t>ridser de involverede systemer og beskriver forandringen i hovedtræk.</w:t>
      </w:r>
    </w:p>
    <w:p w:rsidR="00700212" w:rsidRPr="00F350FB" w:rsidRDefault="00700212" w:rsidP="004773F9">
      <w:pPr>
        <w:pStyle w:val="Listeafsnit"/>
        <w:numPr>
          <w:ilvl w:val="0"/>
          <w:numId w:val="8"/>
        </w:numPr>
      </w:pPr>
      <w:r w:rsidRPr="00F350FB">
        <w:t>Kapitel 3 – Målarkitekturens systemer</w:t>
      </w:r>
      <w:r w:rsidRPr="00F350FB">
        <w:br/>
        <w:t>Indeholder en beskrivelse af de enkelte systemer og sammenhænge i målarkitekturen.</w:t>
      </w:r>
    </w:p>
    <w:p w:rsidR="00700212" w:rsidRPr="00F350FB" w:rsidRDefault="00700212" w:rsidP="004773F9">
      <w:pPr>
        <w:pStyle w:val="Listeafsnit"/>
        <w:numPr>
          <w:ilvl w:val="0"/>
          <w:numId w:val="8"/>
        </w:numPr>
      </w:pPr>
      <w:r w:rsidRPr="00F350FB">
        <w:t>Kapitel 4 – Målarkitekturens services</w:t>
      </w:r>
      <w:r w:rsidRPr="00F350FB">
        <w:br/>
        <w:t>Indeholder en beskrivelse af de services som forventes udstillet i målarkitekturen.</w:t>
      </w:r>
    </w:p>
    <w:p w:rsidR="00700212" w:rsidRPr="00F350FB" w:rsidRDefault="00700212" w:rsidP="004773F9">
      <w:pPr>
        <w:pStyle w:val="Listeafsnit"/>
        <w:numPr>
          <w:ilvl w:val="0"/>
          <w:numId w:val="8"/>
        </w:numPr>
      </w:pPr>
      <w:r w:rsidRPr="00F350FB">
        <w:t>Kapitel 5 – Nuværende systemer</w:t>
      </w:r>
      <w:r w:rsidRPr="00F350FB">
        <w:br/>
        <w:t>Indeholder en beskrivelse af det nuværende systemlandskab og sammenhænge me</w:t>
      </w:r>
      <w:r w:rsidRPr="00F350FB">
        <w:t>l</w:t>
      </w:r>
      <w:r w:rsidRPr="00F350FB">
        <w:t>lem systemerne.</w:t>
      </w:r>
    </w:p>
    <w:p w:rsidR="00700212" w:rsidRPr="00F350FB" w:rsidRDefault="00700212" w:rsidP="004773F9">
      <w:pPr>
        <w:pStyle w:val="Listeafsnit"/>
        <w:numPr>
          <w:ilvl w:val="0"/>
          <w:numId w:val="8"/>
        </w:numPr>
      </w:pPr>
      <w:r w:rsidRPr="00F350FB">
        <w:t>Kapitel 6 – Løsninger frem mod målarkitekturen</w:t>
      </w:r>
      <w:r w:rsidRPr="00F350FB">
        <w:br/>
        <w:t>Indeholder en beskrivelse af de midlertidige løsninger der skal anvendes på vej frem mod målarkitekturen.</w:t>
      </w:r>
    </w:p>
    <w:p w:rsidR="00700212" w:rsidRPr="00F350FB" w:rsidRDefault="00700212" w:rsidP="006F1C2E">
      <w:pPr>
        <w:pStyle w:val="Overskrift1"/>
      </w:pPr>
      <w:bookmarkStart w:id="18" w:name="_Toc353459226"/>
      <w:r w:rsidRPr="00F350FB">
        <w:lastRenderedPageBreak/>
        <w:t>Systemoverblik</w:t>
      </w:r>
      <w:bookmarkEnd w:id="18"/>
    </w:p>
    <w:p w:rsidR="00700212" w:rsidRPr="00F350FB" w:rsidRDefault="00700212" w:rsidP="006F1C2E">
      <w:pPr>
        <w:pStyle w:val="Overskrift2"/>
        <w:tabs>
          <w:tab w:val="clear" w:pos="643"/>
        </w:tabs>
        <w:ind w:left="794" w:hanging="794"/>
        <w:rPr>
          <w:lang w:val="da-DK"/>
        </w:rPr>
      </w:pPr>
      <w:bookmarkStart w:id="19" w:name="_Toc353459227"/>
      <w:r w:rsidRPr="00F350FB">
        <w:rPr>
          <w:lang w:val="da-DK"/>
        </w:rPr>
        <w:t>Systemoverblik</w:t>
      </w:r>
      <w:bookmarkEnd w:id="19"/>
    </w:p>
    <w:p w:rsidR="00700212" w:rsidRPr="00F350FB" w:rsidRDefault="00700212" w:rsidP="005E1BDA">
      <w:r w:rsidRPr="00F350FB">
        <w:t>Nedenstående figur giver et overblik over de væsentligste systemer i målarkitekturen</w:t>
      </w:r>
      <w:r>
        <w:t>.</w:t>
      </w:r>
    </w:p>
    <w:p w:rsidR="00700212" w:rsidRPr="00F350FB" w:rsidRDefault="00700212" w:rsidP="005144B4"/>
    <w:p w:rsidR="00700212" w:rsidRPr="00F350FB" w:rsidRDefault="004773F9" w:rsidP="00357C13">
      <w:bookmarkStart w:id="20" w:name="_Ref35096069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i1025" type="#_x0000_t75" style="width:430.5pt;height:324pt;visibility:visible">
            <v:imagedata r:id="rId8" o:title=""/>
          </v:shape>
        </w:pict>
      </w:r>
    </w:p>
    <w:p w:rsidR="00700212" w:rsidRPr="00F350FB" w:rsidRDefault="004773F9" w:rsidP="006F1C2E">
      <w:pPr>
        <w:pStyle w:val="Billedtekst"/>
      </w:pPr>
      <w:r>
        <w:rPr>
          <w:noProof/>
        </w:rPr>
        <w:pict>
          <v:shape id="Billede 7" o:spid="_x0000_i1026" type="#_x0000_t75" style="width:207pt;height:99pt;visibility:visible">
            <v:imagedata r:id="rId9" o:title=""/>
          </v:shape>
        </w:pict>
      </w:r>
    </w:p>
    <w:p w:rsidR="00700212" w:rsidRPr="00F350FB" w:rsidRDefault="00700212" w:rsidP="00357C13">
      <w:pPr>
        <w:pStyle w:val="Billedtekst"/>
      </w:pPr>
      <w:r w:rsidRPr="00F350FB">
        <w:t xml:space="preserve">Figur </w:t>
      </w:r>
      <w:r w:rsidR="004773F9">
        <w:fldChar w:fldCharType="begin"/>
      </w:r>
      <w:r w:rsidR="004773F9">
        <w:instrText xml:space="preserve"> SEQ Figur \* ARABIC </w:instrText>
      </w:r>
      <w:r w:rsidR="004773F9">
        <w:fldChar w:fldCharType="separate"/>
      </w:r>
      <w:r>
        <w:rPr>
          <w:noProof/>
        </w:rPr>
        <w:t>1</w:t>
      </w:r>
      <w:r w:rsidR="004773F9">
        <w:rPr>
          <w:noProof/>
        </w:rPr>
        <w:fldChar w:fldCharType="end"/>
      </w:r>
      <w:bookmarkEnd w:id="20"/>
    </w:p>
    <w:p w:rsidR="00700212" w:rsidRPr="00F350FB" w:rsidRDefault="00700212" w:rsidP="00B31B8B">
      <w:r w:rsidRPr="00F350FB">
        <w:t>Hovedtrækkene i forandringen som afspejles i målarkitekturen er:</w:t>
      </w:r>
    </w:p>
    <w:p w:rsidR="00700212" w:rsidRPr="00F350FB" w:rsidRDefault="00700212" w:rsidP="00B31B8B"/>
    <w:p w:rsidR="00700212" w:rsidRPr="00F350FB" w:rsidRDefault="00700212" w:rsidP="00B31B8B">
      <w:pPr>
        <w:rPr>
          <w:i/>
          <w:iCs/>
        </w:rPr>
      </w:pPr>
      <w:r w:rsidRPr="00F350FB">
        <w:rPr>
          <w:i/>
          <w:iCs/>
        </w:rPr>
        <w:t>Adresser</w:t>
      </w:r>
    </w:p>
    <w:p w:rsidR="00700212" w:rsidRPr="00F350FB" w:rsidRDefault="00700212" w:rsidP="004773F9">
      <w:pPr>
        <w:pStyle w:val="Listeafsnit"/>
        <w:numPr>
          <w:ilvl w:val="0"/>
          <w:numId w:val="15"/>
        </w:numPr>
      </w:pPr>
      <w:r w:rsidRPr="00F350FB">
        <w:t>Der etableres et adresseregister med autoritative grunddata på adresseområdet der skal genbruges i offentlige it-løsninger og processer.</w:t>
      </w:r>
    </w:p>
    <w:p w:rsidR="00700212" w:rsidRPr="00F350FB" w:rsidRDefault="00700212" w:rsidP="004773F9">
      <w:pPr>
        <w:pStyle w:val="Listeafsnit"/>
        <w:numPr>
          <w:ilvl w:val="0"/>
          <w:numId w:val="15"/>
        </w:numPr>
      </w:pPr>
      <w:r w:rsidRPr="00F350FB">
        <w:t>CPR tager de autoritative adresser i brug som grundlag for folkeregistreringen.</w:t>
      </w:r>
    </w:p>
    <w:p w:rsidR="00700212" w:rsidRPr="00F350FB" w:rsidRDefault="00700212" w:rsidP="004773F9">
      <w:pPr>
        <w:pStyle w:val="Listeafsnit"/>
        <w:numPr>
          <w:ilvl w:val="0"/>
          <w:numId w:val="15"/>
        </w:numPr>
      </w:pPr>
      <w:r w:rsidRPr="00F350FB">
        <w:lastRenderedPageBreak/>
        <w:t>CVR, SKAT og Danmarks Statistik tager de autoritative adresser i brug som grundlag for virksomhedsregistreringen.</w:t>
      </w:r>
    </w:p>
    <w:p w:rsidR="00700212" w:rsidRPr="00F350FB" w:rsidRDefault="00700212" w:rsidP="004773F9">
      <w:pPr>
        <w:pStyle w:val="Listeafsnit"/>
        <w:numPr>
          <w:ilvl w:val="0"/>
          <w:numId w:val="15"/>
        </w:numPr>
      </w:pPr>
      <w:r w:rsidRPr="00F350FB">
        <w:t>Registreringen af vejnavne og oplysninger om vejnavnes og adressers beliggenhed i administrative enheder overføres til det nye Adresseregister fra CPR-VEJ (som udfases efter en overgangsperiode).</w:t>
      </w:r>
    </w:p>
    <w:p w:rsidR="00700212" w:rsidRPr="00F350FB" w:rsidRDefault="00700212" w:rsidP="00B31B8B"/>
    <w:p w:rsidR="00700212" w:rsidRPr="00F350FB" w:rsidRDefault="00700212" w:rsidP="00B31B8B">
      <w:pPr>
        <w:rPr>
          <w:i/>
          <w:iCs/>
        </w:rPr>
      </w:pPr>
      <w:r w:rsidRPr="00F350FB">
        <w:rPr>
          <w:i/>
          <w:iCs/>
        </w:rPr>
        <w:t>Stednavne &amp; Administrative geografiske inddelinger</w:t>
      </w:r>
    </w:p>
    <w:p w:rsidR="00700212" w:rsidRPr="00F350FB" w:rsidRDefault="00700212" w:rsidP="004773F9">
      <w:pPr>
        <w:pStyle w:val="Listeafsnit"/>
        <w:numPr>
          <w:ilvl w:val="0"/>
          <w:numId w:val="16"/>
        </w:numPr>
      </w:pPr>
      <w:r w:rsidRPr="00F350FB">
        <w:t>Der etableres et nyt stednavne- og DAGI-system (SDSYS) til at håndtere stednavne og administrative inddelinger som autoritative grunddata.</w:t>
      </w:r>
    </w:p>
    <w:p w:rsidR="00700212" w:rsidRPr="00F350FB" w:rsidRDefault="00700212" w:rsidP="004773F9">
      <w:pPr>
        <w:pStyle w:val="Listeafsnit"/>
        <w:numPr>
          <w:ilvl w:val="0"/>
          <w:numId w:val="16"/>
        </w:numPr>
      </w:pPr>
      <w:r w:rsidRPr="00F350FB">
        <w:t>SDSYS skal gøre det muligt for andre parter at etablere integration til egne systemer og indmelde nye navne.</w:t>
      </w:r>
    </w:p>
    <w:p w:rsidR="00700212" w:rsidRPr="00F350FB" w:rsidRDefault="00700212" w:rsidP="00B31B8B"/>
    <w:p w:rsidR="00700212" w:rsidRPr="00F350FB" w:rsidRDefault="00700212" w:rsidP="00B31B8B">
      <w:r w:rsidRPr="00F350FB">
        <w:t xml:space="preserve"> Adgang til grunddata</w:t>
      </w:r>
    </w:p>
    <w:p w:rsidR="00700212" w:rsidRPr="00F350FB" w:rsidRDefault="00700212" w:rsidP="004773F9">
      <w:pPr>
        <w:pStyle w:val="Listeafsnit"/>
        <w:numPr>
          <w:ilvl w:val="0"/>
          <w:numId w:val="16"/>
        </w:numPr>
      </w:pPr>
      <w:r w:rsidRPr="00F350FB">
        <w:t>Grunddata om adresser, administrative geografiske inddelinger og stednavne distri</w:t>
      </w:r>
      <w:r>
        <w:softHyphen/>
      </w:r>
      <w:r w:rsidRPr="00F350FB">
        <w:t>bu</w:t>
      </w:r>
      <w:r>
        <w:softHyphen/>
      </w:r>
      <w:r w:rsidRPr="00F350FB">
        <w:t>eres via Datafordeleren og kan frit anvendes af myndigheder og private til kommer</w:t>
      </w:r>
      <w:r>
        <w:softHyphen/>
      </w:r>
      <w:r w:rsidRPr="00F350FB">
        <w:t>ci</w:t>
      </w:r>
      <w:r>
        <w:softHyphen/>
      </w:r>
      <w:r w:rsidRPr="00F350FB">
        <w:t>elle og ikke-kommercielle formål.</w:t>
      </w:r>
    </w:p>
    <w:p w:rsidR="00700212" w:rsidRPr="00F350FB" w:rsidRDefault="00700212" w:rsidP="00B31B8B"/>
    <w:p w:rsidR="00700212" w:rsidRPr="00F350FB" w:rsidRDefault="00700212" w:rsidP="00B31B8B">
      <w:r w:rsidRPr="00F350FB">
        <w:t xml:space="preserve">I afsnit </w:t>
      </w:r>
      <w:r w:rsidRPr="00F350FB">
        <w:fldChar w:fldCharType="begin"/>
      </w:r>
      <w:r w:rsidRPr="00F350FB">
        <w:instrText xml:space="preserve"> REF _Ref351643676 \r \h </w:instrText>
      </w:r>
      <w:r w:rsidRPr="00F350FB">
        <w:fldChar w:fldCharType="separate"/>
      </w:r>
      <w:r>
        <w:t>7</w:t>
      </w:r>
      <w:r w:rsidRPr="00F350FB">
        <w:fldChar w:fldCharType="end"/>
      </w:r>
      <w:r w:rsidRPr="00F350FB">
        <w:t xml:space="preserve"> er forandringen illustreret på de detaljerede systemsammenhængsdiagrammer fra afsnit </w:t>
      </w:r>
      <w:r w:rsidR="004773F9">
        <w:fldChar w:fldCharType="begin"/>
      </w:r>
      <w:r w:rsidR="004773F9">
        <w:instrText xml:space="preserve"> REF _Ref351643810 \r </w:instrText>
      </w:r>
      <w:r w:rsidR="004773F9">
        <w:fldChar w:fldCharType="separate"/>
      </w:r>
      <w:r>
        <w:t>3</w:t>
      </w:r>
      <w:r w:rsidR="004773F9">
        <w:fldChar w:fldCharType="end"/>
      </w:r>
      <w:r w:rsidRPr="00F350FB">
        <w:t xml:space="preserve"> og </w:t>
      </w:r>
      <w:r w:rsidR="004773F9">
        <w:fldChar w:fldCharType="begin"/>
      </w:r>
      <w:r w:rsidR="004773F9">
        <w:instrText xml:space="preserve"> REF _Ref351643820 \r </w:instrText>
      </w:r>
      <w:r w:rsidR="004773F9">
        <w:fldChar w:fldCharType="separate"/>
      </w:r>
      <w:r>
        <w:t>5</w:t>
      </w:r>
      <w:r w:rsidR="004773F9">
        <w:fldChar w:fldCharType="end"/>
      </w:r>
      <w:r w:rsidRPr="00F350FB">
        <w:t>.</w:t>
      </w:r>
      <w:r>
        <w:t xml:space="preserve"> </w:t>
      </w:r>
    </w:p>
    <w:p w:rsidR="00700212" w:rsidRPr="00F350FB" w:rsidRDefault="00700212" w:rsidP="00B31B8B"/>
    <w:p w:rsidR="00700212" w:rsidRPr="00F350FB" w:rsidRDefault="00700212" w:rsidP="006F1C2E">
      <w:pPr>
        <w:pStyle w:val="Overskrift2"/>
        <w:tabs>
          <w:tab w:val="clear" w:pos="643"/>
        </w:tabs>
        <w:ind w:left="794" w:hanging="794"/>
        <w:rPr>
          <w:lang w:val="da-DK"/>
        </w:rPr>
      </w:pPr>
      <w:bookmarkStart w:id="21" w:name="_Toc353459228"/>
      <w:r w:rsidRPr="00F350FB">
        <w:rPr>
          <w:lang w:val="da-DK"/>
        </w:rPr>
        <w:t>Grunddata systemer</w:t>
      </w:r>
      <w:bookmarkEnd w:id="21"/>
    </w:p>
    <w:p w:rsidR="00700212" w:rsidRPr="00F350FB" w:rsidRDefault="00700212" w:rsidP="006F1C2E">
      <w:r w:rsidRPr="00F350FB">
        <w:rPr>
          <w:b/>
          <w:bCs/>
        </w:rPr>
        <w:t>Adresseregister</w:t>
      </w:r>
      <w:r w:rsidRPr="00F350FB">
        <w:t xml:space="preserve"> indeholder alle valide </w:t>
      </w:r>
      <w:r>
        <w:t xml:space="preserve">vejnavne og </w:t>
      </w:r>
      <w:r w:rsidRPr="00F350FB">
        <w:t>adresser</w:t>
      </w:r>
      <w:r>
        <w:t xml:space="preserve"> i N5 kvalitet, som kan bruges af myndig</w:t>
      </w:r>
      <w:r>
        <w:softHyphen/>
        <w:t>heder, borgere og virksomheder</w:t>
      </w:r>
      <w:r w:rsidRPr="00F350FB">
        <w:t>. Ajourføring af adresse</w:t>
      </w:r>
      <w:r w:rsidRPr="00F350FB">
        <w:t>r</w:t>
      </w:r>
      <w:r w:rsidRPr="00F350FB">
        <w:t>ne sker via åbne snitflader. Videregivelse af adresser sker via datafordeleren. Der udvikles også en klient til opdatering af adresser og endvidere etableres der løsninger til dialog og fejlhån</w:t>
      </w:r>
      <w:r w:rsidRPr="00F350FB">
        <w:t>d</w:t>
      </w:r>
      <w:r w:rsidRPr="00F350FB">
        <w:t>tering. Grunddata udstilles som Adresseservice gennem Datafordeleren</w:t>
      </w:r>
      <w:r>
        <w:t>, som en videreudvikling af den nuværende Adre</w:t>
      </w:r>
      <w:r>
        <w:t>s</w:t>
      </w:r>
      <w:r>
        <w:t>se Web Service (AWS)</w:t>
      </w:r>
      <w:r w:rsidRPr="00F350FB">
        <w:t>.</w:t>
      </w:r>
      <w:r>
        <w:t xml:space="preserve"> Registeret indeholder navngivne veje og adresser.</w:t>
      </w:r>
    </w:p>
    <w:p w:rsidR="00700212" w:rsidRPr="00F350FB" w:rsidRDefault="00700212" w:rsidP="006F1C2E"/>
    <w:p w:rsidR="00700212" w:rsidRPr="00F350FB" w:rsidRDefault="00700212" w:rsidP="005144B4">
      <w:r w:rsidRPr="00F350FB">
        <w:rPr>
          <w:b/>
          <w:bCs/>
        </w:rPr>
        <w:t>SDSYS</w:t>
      </w:r>
      <w:r w:rsidRPr="00F350FB">
        <w:t xml:space="preserve"> udvikles til at kunne administrere, transformere og lagre stednavne og administrative inddelinger. Systemet vil integrere andre grunddata, på den måde at der i visse tilfælde skabes objektrelation til stednavne, således at de arver den geografiske placering fra andre </w:t>
      </w:r>
      <w:proofErr w:type="spellStart"/>
      <w:r w:rsidRPr="00F350FB">
        <w:t>grund</w:t>
      </w:r>
      <w:r>
        <w:softHyphen/>
      </w:r>
      <w:r w:rsidRPr="00F350FB">
        <w:t>dataregistre</w:t>
      </w:r>
      <w:proofErr w:type="spellEnd"/>
      <w:r w:rsidRPr="00F350FB">
        <w:t xml:space="preserve">. Udstiller Stednavne og Administrative geografiske inddelinger gennem </w:t>
      </w:r>
      <w:proofErr w:type="spellStart"/>
      <w:r w:rsidRPr="00F350FB">
        <w:t>data</w:t>
      </w:r>
      <w:r>
        <w:softHyphen/>
      </w:r>
      <w:r w:rsidRPr="00F350FB">
        <w:t>for</w:t>
      </w:r>
      <w:r>
        <w:softHyphen/>
      </w:r>
      <w:r w:rsidRPr="00F350FB">
        <w:t>deleren</w:t>
      </w:r>
      <w:proofErr w:type="spellEnd"/>
      <w:r w:rsidRPr="00F350FB">
        <w:t>. Der udvikles også en klient til opdatering af stednavne og administrative inddelinger og endvidere etableres der løsninger til import, indberetning og fejlhåndtering. Grunddata udstilles som services for Navngivne steder og Administrative geografiske inddelinger gennem Datafordeleren.</w:t>
      </w:r>
    </w:p>
    <w:p w:rsidR="00700212" w:rsidRPr="00F350FB" w:rsidRDefault="00700212" w:rsidP="005144B4"/>
    <w:p w:rsidR="00700212" w:rsidRPr="00F350FB" w:rsidRDefault="00700212" w:rsidP="00E263EE">
      <w:r w:rsidRPr="00F350FB">
        <w:rPr>
          <w:b/>
          <w:bCs/>
        </w:rPr>
        <w:t>Matriklen</w:t>
      </w:r>
      <w:r w:rsidRPr="00F350FB">
        <w:t xml:space="preserve"> 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E263EE"/>
    <w:p w:rsidR="00700212" w:rsidRPr="00F350FB" w:rsidRDefault="00700212" w:rsidP="00E263EE">
      <w:r w:rsidRPr="00F350FB">
        <w:rPr>
          <w:b/>
          <w:bCs/>
        </w:rPr>
        <w:t>BBR 2.0</w:t>
      </w:r>
      <w:r w:rsidRPr="00F350FB">
        <w:t xml:space="preserve"> indeholder udelukkende oplysninger om Bygninger og Boliger og ikke adresser. Eje</w:t>
      </w:r>
      <w:r w:rsidRPr="00F350FB">
        <w:t>n</w:t>
      </w:r>
      <w:r w:rsidRPr="00F350FB">
        <w:t>domsbegrebet Bestemt Fast Ejendom er implementeret i BBR 2.0. Ajourføring af oplys</w:t>
      </w:r>
      <w:r>
        <w:softHyphen/>
      </w:r>
      <w:r w:rsidRPr="00F350FB">
        <w:t>ninger om bygninger og boliger sker via åbne snitflade, og videregivelse af data sker via Datafordel</w:t>
      </w:r>
      <w:r w:rsidRPr="00F350FB">
        <w:t>e</w:t>
      </w:r>
      <w:r w:rsidRPr="00F350FB">
        <w:t>ren.</w:t>
      </w:r>
    </w:p>
    <w:p w:rsidR="00700212" w:rsidRPr="00F350FB" w:rsidRDefault="00700212" w:rsidP="00E263EE"/>
    <w:p w:rsidR="00700212" w:rsidRPr="00F350FB" w:rsidRDefault="00700212" w:rsidP="00E263EE">
      <w:r w:rsidRPr="00F350FB">
        <w:rPr>
          <w:b/>
          <w:bCs/>
        </w:rPr>
        <w:lastRenderedPageBreak/>
        <w:t>FOT</w:t>
      </w:r>
      <w:r w:rsidRPr="00F350FB">
        <w:t xml:space="preserve"> indgår i Datafordeleren på linje med de øvrige grunddataregistre. FOT indgår i det geo</w:t>
      </w:r>
      <w:r>
        <w:softHyphen/>
      </w:r>
      <w:r w:rsidRPr="00F350FB">
        <w:t>grafiske grundlag for en række objekttyper. FOT er etableret og vedligeholdes af staten og kommuner</w:t>
      </w:r>
      <w:r>
        <w:t>ne jf. en særlig aftale herom</w:t>
      </w:r>
      <w:r w:rsidRPr="00F350FB">
        <w:t>.</w:t>
      </w:r>
    </w:p>
    <w:p w:rsidR="00700212" w:rsidRPr="00F350FB" w:rsidRDefault="00700212" w:rsidP="00E263EE"/>
    <w:p w:rsidR="00700212" w:rsidRPr="00F350FB" w:rsidRDefault="00700212" w:rsidP="006F1C2E">
      <w:pPr>
        <w:pStyle w:val="Overskrift2"/>
        <w:tabs>
          <w:tab w:val="clear" w:pos="643"/>
        </w:tabs>
        <w:ind w:left="794" w:hanging="794"/>
        <w:rPr>
          <w:lang w:val="da-DK"/>
        </w:rPr>
      </w:pPr>
      <w:bookmarkStart w:id="22" w:name="_Toc353459229"/>
      <w:r>
        <w:rPr>
          <w:lang w:val="da-DK"/>
        </w:rPr>
        <w:t>Systemer til folke- og virksomhedsregistrering</w:t>
      </w:r>
      <w:bookmarkEnd w:id="22"/>
    </w:p>
    <w:p w:rsidR="00700212" w:rsidRPr="00F350FB" w:rsidRDefault="00700212" w:rsidP="006F1C2E"/>
    <w:p w:rsidR="00700212" w:rsidRPr="00F350FB" w:rsidRDefault="00700212" w:rsidP="006F1C2E">
      <w:r w:rsidRPr="00F350FB">
        <w:rPr>
          <w:b/>
          <w:bCs/>
        </w:rPr>
        <w:t>CPR</w:t>
      </w:r>
      <w:r w:rsidRPr="00F350FB">
        <w:t xml:space="preserve"> tilrettes til at anvende adresserne som grundlag for </w:t>
      </w:r>
      <w:proofErr w:type="spellStart"/>
      <w:r w:rsidRPr="00F350FB">
        <w:t>folke</w:t>
      </w:r>
      <w:r w:rsidRPr="00F350FB">
        <w:softHyphen/>
        <w:t>regi</w:t>
      </w:r>
      <w:r w:rsidRPr="00F350FB">
        <w:softHyphen/>
        <w:t>stre</w:t>
      </w:r>
      <w:r w:rsidRPr="00F350FB">
        <w:softHyphen/>
        <w:t>ringen</w:t>
      </w:r>
      <w:proofErr w:type="spellEnd"/>
      <w:r w:rsidRPr="00F350FB">
        <w:t>, dvs. til angivelsen af de enkelte personers danske opholdsadresse. Ophold på dansk adresse opdateres gennem ajourføringsservice og skal udstilles gennem CPR services i Datafordeleren.</w:t>
      </w:r>
    </w:p>
    <w:p w:rsidR="00700212" w:rsidRPr="00F350FB" w:rsidRDefault="00700212" w:rsidP="006F1C2E"/>
    <w:p w:rsidR="00700212" w:rsidRPr="00F350FB" w:rsidRDefault="00700212" w:rsidP="006F1C2E">
      <w:r w:rsidRPr="00F350FB">
        <w:rPr>
          <w:b/>
          <w:bCs/>
        </w:rPr>
        <w:t xml:space="preserve">CVR </w:t>
      </w:r>
      <w:r w:rsidRPr="00F350FB">
        <w:t>tilrettes til at anvende adresserne mv. som grundlag for virksomhedsregistreringen, for juridiske enheder og produktionsenheder. Adresseanvendelsen opdateres gennem løsningerne til virksomhedsregistrering. Oplysningerne udstilles gennem CVR services i Datafordeleren.</w:t>
      </w:r>
    </w:p>
    <w:p w:rsidR="00700212" w:rsidRPr="00F350FB" w:rsidRDefault="00700212" w:rsidP="006F1C2E"/>
    <w:p w:rsidR="00700212" w:rsidRPr="00F350FB" w:rsidRDefault="00700212" w:rsidP="006F1C2E">
      <w:proofErr w:type="spellStart"/>
      <w:r w:rsidRPr="00F350FB">
        <w:rPr>
          <w:b/>
          <w:bCs/>
        </w:rPr>
        <w:t>SKAT’s</w:t>
      </w:r>
      <w:proofErr w:type="spellEnd"/>
      <w:r w:rsidRPr="00F350FB">
        <w:rPr>
          <w:b/>
          <w:bCs/>
        </w:rPr>
        <w:t xml:space="preserve"> Erhvervssystem </w:t>
      </w:r>
      <w:r w:rsidRPr="00F350FB">
        <w:t xml:space="preserve">tilrettes til at anvende adresserne som grundlag for </w:t>
      </w:r>
      <w:proofErr w:type="spellStart"/>
      <w:r w:rsidRPr="00F350FB">
        <w:t>primær</w:t>
      </w:r>
      <w:r>
        <w:softHyphen/>
      </w:r>
      <w:r w:rsidRPr="00F350FB">
        <w:t>registre</w:t>
      </w:r>
      <w:r>
        <w:softHyphen/>
      </w:r>
      <w:r w:rsidRPr="00F350FB">
        <w:t>ringen</w:t>
      </w:r>
      <w:proofErr w:type="spellEnd"/>
      <w:r w:rsidRPr="00F350FB">
        <w:t xml:space="preserve"> af visse virksomhedstyper. Adresseanvendelse opdateres gennem ES Intern admini</w:t>
      </w:r>
      <w:r>
        <w:softHyphen/>
      </w:r>
      <w:r w:rsidRPr="00F350FB">
        <w:t>stration og udstilles gennem CVR services i Datafordeleren</w:t>
      </w:r>
      <w:r>
        <w:t xml:space="preserve"> </w:t>
      </w:r>
      <w:r w:rsidRPr="00B641D8">
        <w:t xml:space="preserve">(via synkronisering mellem </w:t>
      </w:r>
      <w:r>
        <w:t>ES</w:t>
      </w:r>
      <w:r w:rsidRPr="00B641D8">
        <w:t xml:space="preserve"> og CVR)</w:t>
      </w:r>
      <w:r w:rsidRPr="00F350FB">
        <w:t>.</w:t>
      </w:r>
    </w:p>
    <w:p w:rsidR="00700212" w:rsidRPr="00F350FB" w:rsidRDefault="00700212" w:rsidP="006F1C2E"/>
    <w:p w:rsidR="00700212" w:rsidRPr="00F350FB" w:rsidRDefault="00700212" w:rsidP="003A7786">
      <w:r w:rsidRPr="00F350FB">
        <w:rPr>
          <w:b/>
          <w:bCs/>
        </w:rPr>
        <w:t>Danmarks Statistik</w:t>
      </w:r>
      <w:r>
        <w:rPr>
          <w:b/>
          <w:bCs/>
        </w:rPr>
        <w:t>s Erhvervsstatistikregister</w:t>
      </w:r>
      <w:r w:rsidRPr="00F350FB">
        <w:rPr>
          <w:b/>
          <w:bCs/>
        </w:rPr>
        <w:t xml:space="preserve"> </w:t>
      </w:r>
      <w:r w:rsidRPr="00F350FB">
        <w:t>tilrettes til at anvende adresserne som grundlag for primærregistreringen af visse virksomhedstyper. Adresseanvendelse opdateres gennem DST klient og udstilles gennem CVR services i Datafordeleren</w:t>
      </w:r>
      <w:r>
        <w:t xml:space="preserve"> (via synkronisering mellem DST-ESR og CVR)</w:t>
      </w:r>
      <w:r w:rsidRPr="00F350FB">
        <w:t>.</w:t>
      </w:r>
    </w:p>
    <w:p w:rsidR="00700212" w:rsidRPr="00F350FB" w:rsidRDefault="00700212" w:rsidP="006F1C2E"/>
    <w:p w:rsidR="00700212" w:rsidRPr="00F350FB" w:rsidRDefault="00700212" w:rsidP="006F1C2E"/>
    <w:p w:rsidR="00700212" w:rsidRPr="00F350FB" w:rsidRDefault="00700212" w:rsidP="006F1C2E">
      <w:pPr>
        <w:pStyle w:val="Overskrift1"/>
      </w:pPr>
      <w:bookmarkStart w:id="23" w:name="_Ref351643810"/>
      <w:bookmarkStart w:id="24" w:name="_Ref351643816"/>
      <w:bookmarkStart w:id="25" w:name="_Toc353459230"/>
      <w:r w:rsidRPr="00F350FB">
        <w:lastRenderedPageBreak/>
        <w:t>Målarkitekturens grunddatasystemer</w:t>
      </w:r>
      <w:bookmarkEnd w:id="23"/>
      <w:bookmarkEnd w:id="24"/>
      <w:bookmarkEnd w:id="25"/>
    </w:p>
    <w:p w:rsidR="00700212" w:rsidRPr="00F350FB" w:rsidRDefault="00700212" w:rsidP="006F1C2E">
      <w:pPr>
        <w:pStyle w:val="Overskrift2"/>
        <w:tabs>
          <w:tab w:val="clear" w:pos="643"/>
        </w:tabs>
        <w:ind w:left="794" w:hanging="794"/>
        <w:rPr>
          <w:lang w:val="da-DK"/>
        </w:rPr>
      </w:pPr>
      <w:bookmarkStart w:id="26" w:name="_Ref351643792"/>
      <w:bookmarkStart w:id="27" w:name="_Toc353459231"/>
      <w:r w:rsidRPr="00F350FB">
        <w:rPr>
          <w:lang w:val="da-DK"/>
        </w:rPr>
        <w:t>Systemsammenhænge</w:t>
      </w:r>
      <w:bookmarkEnd w:id="26"/>
      <w:bookmarkEnd w:id="27"/>
    </w:p>
    <w:p w:rsidR="00700212" w:rsidRPr="00F350FB" w:rsidRDefault="004773F9" w:rsidP="006F1C2E">
      <w:r>
        <w:rPr>
          <w:noProof/>
        </w:rPr>
        <w:pict>
          <v:shape id="Billede 13" o:spid="_x0000_i1027" type="#_x0000_t75" style="width:421.5pt;height:287.25pt;visibility:visible">
            <v:imagedata r:id="rId10" o:title=""/>
          </v:shape>
        </w:pict>
      </w:r>
    </w:p>
    <w:p w:rsidR="00700212" w:rsidRPr="00F350FB" w:rsidRDefault="00700212" w:rsidP="006F1C2E">
      <w:pPr>
        <w:pStyle w:val="Billedtekst"/>
      </w:pPr>
      <w:bookmarkStart w:id="28" w:name="_Ref347320845"/>
      <w:r w:rsidRPr="00F350FB">
        <w:t xml:space="preserve">Figur </w:t>
      </w:r>
      <w:r w:rsidR="004773F9">
        <w:fldChar w:fldCharType="begin"/>
      </w:r>
      <w:r w:rsidR="004773F9">
        <w:instrText xml:space="preserve"> SEQ Figur \* ARABIC </w:instrText>
      </w:r>
      <w:r w:rsidR="004773F9">
        <w:fldChar w:fldCharType="separate"/>
      </w:r>
      <w:r>
        <w:rPr>
          <w:noProof/>
        </w:rPr>
        <w:t>2</w:t>
      </w:r>
      <w:r w:rsidR="004773F9">
        <w:rPr>
          <w:noProof/>
        </w:rPr>
        <w:fldChar w:fldCharType="end"/>
      </w:r>
      <w:bookmarkEnd w:id="28"/>
    </w:p>
    <w:p w:rsidR="00700212" w:rsidRPr="00F350FB" w:rsidRDefault="00700212" w:rsidP="006F1C2E">
      <w:r w:rsidRPr="00F350FB">
        <w:t>Ovenstående figur er en detaljering af systemoverblikket med fokus på systemsammenhænge. Der er i målarkitekturen etableret en infrastruktur, som sikrer, at oplysninger om adresser, stednavne og administrative inddelinger registreres i autoritative registre (Adresseregisteret og SDSYS). CPR, CVR, SKAT og Danmarks Statistik tager de autoritative adresser i brug til reg</w:t>
      </w:r>
      <w:r w:rsidRPr="00F350FB">
        <w:t>i</w:t>
      </w:r>
      <w:r w:rsidRPr="00F350FB">
        <w:t>streringer af personer og virksomheders adresseanvendelse (fx dansk opholdsadresse og vir</w:t>
      </w:r>
      <w:r w:rsidRPr="00F350FB">
        <w:t>k</w:t>
      </w:r>
      <w:r w:rsidRPr="00F350FB">
        <w:t>somhedsadresser).</w:t>
      </w:r>
    </w:p>
    <w:p w:rsidR="00700212" w:rsidRPr="00F350FB" w:rsidRDefault="00700212" w:rsidP="006F1C2E"/>
    <w:p w:rsidR="00700212" w:rsidRPr="00F350FB" w:rsidRDefault="00700212" w:rsidP="006F1C2E">
      <w:r w:rsidRPr="00F350FB">
        <w:t>Målarkitekturen er et målbillede hvor tekniske detaljer er udeladt, senere i forbindelse med udarbejdelse af løsningsarkitekturen skal der tages stilling til den nøjagtige tekniske udform</w:t>
      </w:r>
      <w:r>
        <w:softHyphen/>
      </w:r>
      <w:r w:rsidRPr="00F350FB">
        <w:t>ning ud fra retningslinjer fra hhv. Datafordeleren og Grunddataprogrammet.</w:t>
      </w:r>
    </w:p>
    <w:p w:rsidR="00700212" w:rsidRPr="00F350FB" w:rsidRDefault="00700212" w:rsidP="006F1C2E"/>
    <w:p w:rsidR="00700212" w:rsidRPr="00F350FB" w:rsidRDefault="00700212" w:rsidP="00F350FB">
      <w:r w:rsidRPr="00F350FB">
        <w:t>Målarkitekturen overholder to hovedprincipper:</w:t>
      </w:r>
    </w:p>
    <w:p w:rsidR="00700212" w:rsidRPr="00F350FB" w:rsidRDefault="00700212" w:rsidP="00F350FB"/>
    <w:p w:rsidR="00700212" w:rsidRPr="00F350FB" w:rsidRDefault="00700212" w:rsidP="004773F9">
      <w:pPr>
        <w:pStyle w:val="Listeafsnit"/>
        <w:numPr>
          <w:ilvl w:val="0"/>
          <w:numId w:val="16"/>
        </w:numPr>
      </w:pPr>
      <w:r w:rsidRPr="00F350FB">
        <w:rPr>
          <w:b/>
          <w:bCs/>
        </w:rPr>
        <w:t>Al udstilling foregår via Datafordeleren</w:t>
      </w:r>
      <w:r w:rsidRPr="00F350FB">
        <w:br/>
      </w:r>
      <w:proofErr w:type="spellStart"/>
      <w:r w:rsidRPr="00F350FB">
        <w:t>Datafordeleren</w:t>
      </w:r>
      <w:proofErr w:type="spellEnd"/>
      <w:r w:rsidRPr="00F350FB">
        <w:t xml:space="preserve"> er et væsentligt element i målarkitekturen. Datafordelerens ansvar er at udstille fællesoffentlige grunddata og tilhørende hændelser om personer, virk</w:t>
      </w:r>
      <w:r>
        <w:softHyphen/>
      </w:r>
      <w:r w:rsidRPr="00F350FB">
        <w:t>som</w:t>
      </w:r>
      <w:r>
        <w:softHyphen/>
      </w:r>
      <w:r w:rsidRPr="00F350FB">
        <w:t>heder, faste ejendomme, adresser og geografi. Disse data og hændelser udstilles gen</w:t>
      </w:r>
      <w:r>
        <w:softHyphen/>
      </w:r>
      <w:r w:rsidRPr="00F350FB">
        <w:t>nem datafordelerens udstillingsservices, som i målarkitekturen er den eneste adgang til de fællesoffentlige grunddata. Eneste undtagelse er at ajourføringsservices natur</w:t>
      </w:r>
      <w:r>
        <w:softHyphen/>
      </w:r>
      <w:r w:rsidRPr="00F350FB">
        <w:lastRenderedPageBreak/>
        <w:t>ligvis kan læse de grunddata, de er ansvarlige for at vedligeholde, mens de skal an</w:t>
      </w:r>
      <w:r>
        <w:softHyphen/>
      </w:r>
      <w:r w:rsidRPr="00F350FB">
        <w:t>ven</w:t>
      </w:r>
      <w:r>
        <w:softHyphen/>
      </w:r>
      <w:r w:rsidRPr="00F350FB">
        <w:t>de datafordelerens udstillingsservices, når de skal læse grunddata uden for deres eget ansvarsområde, f.eks. i forbindelse med validering af forretningsregler.</w:t>
      </w:r>
    </w:p>
    <w:p w:rsidR="00700212" w:rsidRPr="00F350FB" w:rsidRDefault="00700212" w:rsidP="004773F9">
      <w:pPr>
        <w:pStyle w:val="Listeafsnit"/>
        <w:numPr>
          <w:ilvl w:val="0"/>
          <w:numId w:val="16"/>
        </w:numPr>
      </w:pPr>
      <w:r w:rsidRPr="00F350FB">
        <w:rPr>
          <w:b/>
          <w:bCs/>
        </w:rPr>
        <w:t>Al opdatering foregår via ajourføringsservices</w:t>
      </w:r>
      <w:r w:rsidRPr="00F350FB">
        <w:br/>
        <w:t>Grunddata vedligeholdes gennem et sæt af dedikerede ajourføringsservices, som si</w:t>
      </w:r>
      <w:r w:rsidRPr="00F350FB">
        <w:t>k</w:t>
      </w:r>
      <w:r w:rsidRPr="00F350FB">
        <w:t>rer overholdelse af de gældende forretningsregler i grunddataregistrene.</w:t>
      </w:r>
    </w:p>
    <w:p w:rsidR="00700212" w:rsidRPr="00F350FB" w:rsidRDefault="00700212" w:rsidP="006F1C2E"/>
    <w:p w:rsidR="00700212" w:rsidRPr="00F350FB" w:rsidRDefault="00700212" w:rsidP="006F1C2E"/>
    <w:p w:rsidR="00700212" w:rsidRPr="00F350FB" w:rsidRDefault="00700212" w:rsidP="006F1C2E">
      <w:r w:rsidRPr="00F350FB">
        <w:t>Herunder er de enkelte systemer i målarkitekturen kort beskrevet.</w:t>
      </w:r>
    </w:p>
    <w:p w:rsidR="00700212" w:rsidRPr="00F350FB" w:rsidRDefault="00700212" w:rsidP="006F1C2E"/>
    <w:p w:rsidR="00700212" w:rsidRPr="00F350FB" w:rsidRDefault="00700212" w:rsidP="004773F9">
      <w:pPr>
        <w:pStyle w:val="Listeafsnit"/>
        <w:numPr>
          <w:ilvl w:val="0"/>
          <w:numId w:val="18"/>
        </w:numPr>
      </w:pPr>
      <w:r w:rsidRPr="00F350FB">
        <w:rPr>
          <w:b/>
          <w:bCs/>
        </w:rPr>
        <w:t>Adresseregistret</w:t>
      </w:r>
      <w:r w:rsidRPr="00F350FB">
        <w:rPr>
          <w:b/>
          <w:bCs/>
        </w:rPr>
        <w:br/>
      </w:r>
      <w:r w:rsidRPr="00F350FB">
        <w:t xml:space="preserve">Indeholder alle valide adresser i N5 kvalitet, samt vejnavne. Ajourføring af adresserne sker via åbne snitflader. Videregivelse af adresser sker via datafordeleren. </w:t>
      </w:r>
      <w:r w:rsidRPr="00F350FB">
        <w:br/>
      </w:r>
    </w:p>
    <w:p w:rsidR="00700212" w:rsidRPr="00F350FB" w:rsidRDefault="00700212" w:rsidP="004773F9">
      <w:pPr>
        <w:pStyle w:val="Listeafsnit"/>
        <w:numPr>
          <w:ilvl w:val="0"/>
          <w:numId w:val="18"/>
        </w:numPr>
      </w:pPr>
      <w:r w:rsidRPr="00F350FB">
        <w:rPr>
          <w:b/>
          <w:bCs/>
        </w:rPr>
        <w:t>Adresseklienten 2.0</w:t>
      </w:r>
      <w:r w:rsidRPr="00F350FB">
        <w:rPr>
          <w:b/>
          <w:bCs/>
        </w:rPr>
        <w:br/>
      </w:r>
      <w:r w:rsidRPr="00F350FB">
        <w:t>Den primære klient for kommunerne til ajourføring af adresser og vejnavne.</w:t>
      </w:r>
      <w:r>
        <w:t xml:space="preserve"> </w:t>
      </w:r>
      <w:proofErr w:type="spellStart"/>
      <w:r>
        <w:t>Adres</w:t>
      </w:r>
      <w:r>
        <w:softHyphen/>
        <w:t>se</w:t>
      </w:r>
      <w:r>
        <w:softHyphen/>
        <w:t>klienten</w:t>
      </w:r>
      <w:proofErr w:type="spellEnd"/>
      <w:r>
        <w:t xml:space="preserve"> håndterer også præsentation af baggrundskort til at understøtte den geogra</w:t>
      </w:r>
      <w:r>
        <w:softHyphen/>
        <w:t>fiske registrering af adresser og vejnavne.</w:t>
      </w:r>
      <w:r w:rsidRPr="00F350FB">
        <w:br/>
      </w:r>
    </w:p>
    <w:p w:rsidR="00700212" w:rsidRPr="00F350FB" w:rsidRDefault="00700212" w:rsidP="004773F9">
      <w:pPr>
        <w:pStyle w:val="Listeafsnit"/>
        <w:numPr>
          <w:ilvl w:val="0"/>
          <w:numId w:val="18"/>
        </w:numPr>
      </w:pPr>
      <w:r w:rsidRPr="00F350FB">
        <w:rPr>
          <w:b/>
          <w:bCs/>
        </w:rPr>
        <w:t>Adressevælgeren</w:t>
      </w:r>
      <w:r w:rsidRPr="00F350FB">
        <w:br/>
        <w:t>Et utal af systemer, applikationer, hjemmesider m.fl. indeholder en funktionalitet hvor en bruger skal indtaste en adresse. Adressevælgeren er en programstump der mulig</w:t>
      </w:r>
      <w:r>
        <w:softHyphen/>
      </w:r>
      <w:r w:rsidRPr="00F350FB">
        <w:t xml:space="preserve">gør at disse applikationer mv. udsøger og vælger en valid adresse fra adresseregistret </w:t>
      </w:r>
      <w:r>
        <w:t xml:space="preserve">efterhånden som </w:t>
      </w:r>
      <w:r w:rsidRPr="00F350FB">
        <w:t>brugeren angiver</w:t>
      </w:r>
      <w:r>
        <w:t>/indtaster</w:t>
      </w:r>
      <w:r w:rsidRPr="00F350FB">
        <w:t xml:space="preserve"> adressen. </w:t>
      </w:r>
    </w:p>
    <w:p w:rsidR="00700212" w:rsidRPr="00F350FB" w:rsidRDefault="00700212" w:rsidP="006A1540"/>
    <w:p w:rsidR="00700212" w:rsidRPr="00F350FB" w:rsidRDefault="00700212" w:rsidP="004773F9">
      <w:pPr>
        <w:pStyle w:val="Listeafsnit"/>
        <w:numPr>
          <w:ilvl w:val="0"/>
          <w:numId w:val="18"/>
        </w:numPr>
      </w:pPr>
      <w:r w:rsidRPr="00F350FB">
        <w:rPr>
          <w:b/>
          <w:bCs/>
        </w:rPr>
        <w:t>BBR 2.0</w:t>
      </w:r>
      <w:r w:rsidRPr="00F350FB">
        <w:rPr>
          <w:b/>
          <w:bCs/>
        </w:rPr>
        <w:br/>
      </w:r>
      <w:r w:rsidRPr="00F350FB">
        <w:t xml:space="preserve">Indeholder udelukkende oplysninger om Bygninger og Boliger og ikke adresser. </w:t>
      </w:r>
      <w:proofErr w:type="spellStart"/>
      <w:r w:rsidRPr="00F350FB">
        <w:t>Ejen</w:t>
      </w:r>
      <w:r>
        <w:softHyphen/>
      </w:r>
      <w:r w:rsidRPr="00F350FB">
        <w:t>domsbegrebet</w:t>
      </w:r>
      <w:proofErr w:type="spellEnd"/>
      <w:r w:rsidRPr="00F350FB">
        <w:t xml:space="preserve"> Bestemt Fast Ejendom er implementeret i BBR 2.0. Ajourføring af oplys</w:t>
      </w:r>
      <w:r>
        <w:softHyphen/>
      </w:r>
      <w:r w:rsidRPr="00F350FB">
        <w:t xml:space="preserve">ninger om bygninger og boliger sker via åbne snitflade, og videregivelse af data sker via Datafordeleren. </w:t>
      </w:r>
    </w:p>
    <w:p w:rsidR="00700212" w:rsidRPr="00F350FB" w:rsidRDefault="00700212" w:rsidP="005A5FA0"/>
    <w:p w:rsidR="00700212" w:rsidRPr="00F350FB" w:rsidRDefault="00700212" w:rsidP="004773F9">
      <w:pPr>
        <w:pStyle w:val="Listeafsnit"/>
        <w:numPr>
          <w:ilvl w:val="0"/>
          <w:numId w:val="18"/>
        </w:numPr>
      </w:pPr>
      <w:r w:rsidRPr="00F350FB">
        <w:rPr>
          <w:b/>
          <w:bCs/>
        </w:rPr>
        <w:t>Det centrale personregister (CPR)</w:t>
      </w:r>
      <w:r w:rsidRPr="00F350FB">
        <w:rPr>
          <w:b/>
          <w:bCs/>
        </w:rPr>
        <w:br/>
      </w:r>
      <w:r w:rsidRPr="00F350FB">
        <w:t xml:space="preserve">Indeholder persondata, der har fællesoffentlig interesse i Danmark og </w:t>
      </w:r>
      <w:proofErr w:type="gramStart"/>
      <w:r w:rsidRPr="00F350FB">
        <w:t>Grønland .</w:t>
      </w:r>
      <w:proofErr w:type="gramEnd"/>
      <w:r w:rsidRPr="00F350FB">
        <w:t xml:space="preserve"> En personadresse (dansk ophold) vil være en relation mellem en person i CPR, og en aut</w:t>
      </w:r>
      <w:r w:rsidRPr="00F350FB">
        <w:t>o</w:t>
      </w:r>
      <w:r w:rsidRPr="00F350FB">
        <w:t xml:space="preserve">ritativ adresse fra Adresseregistret. CPR administrerer ikke mere vej- og </w:t>
      </w:r>
      <w:proofErr w:type="spellStart"/>
      <w:r w:rsidRPr="00F350FB">
        <w:t>distrikts</w:t>
      </w:r>
      <w:r>
        <w:softHyphen/>
      </w:r>
      <w:r w:rsidRPr="00F350FB">
        <w:t>oplysninger</w:t>
      </w:r>
      <w:proofErr w:type="spellEnd"/>
      <w:r w:rsidRPr="00F350FB">
        <w:t>.</w:t>
      </w:r>
    </w:p>
    <w:p w:rsidR="00700212" w:rsidRPr="00F350FB" w:rsidRDefault="00700212" w:rsidP="005A5FA0">
      <w:pPr>
        <w:rPr>
          <w:b/>
          <w:bCs/>
        </w:rPr>
      </w:pPr>
    </w:p>
    <w:p w:rsidR="00700212" w:rsidRPr="00F350FB" w:rsidRDefault="00700212" w:rsidP="004773F9">
      <w:pPr>
        <w:pStyle w:val="Listeafsnit"/>
        <w:numPr>
          <w:ilvl w:val="0"/>
          <w:numId w:val="18"/>
        </w:numPr>
      </w:pPr>
      <w:r w:rsidRPr="00F350FB">
        <w:rPr>
          <w:b/>
          <w:bCs/>
        </w:rPr>
        <w:t>CPR-anvendere</w:t>
      </w:r>
      <w:r w:rsidRPr="00F350FB">
        <w:rPr>
          <w:b/>
          <w:bCs/>
        </w:rPr>
        <w:br/>
      </w:r>
      <w:r w:rsidRPr="00F350FB">
        <w:t>CPR kunder der modtager personadresser (dansk ophold) fra Datafordeleren.</w:t>
      </w:r>
    </w:p>
    <w:p w:rsidR="00700212" w:rsidRPr="00F350FB" w:rsidRDefault="00700212" w:rsidP="005A5FA0"/>
    <w:p w:rsidR="00700212" w:rsidRPr="00F350FB" w:rsidRDefault="00700212" w:rsidP="004773F9">
      <w:pPr>
        <w:pStyle w:val="Listeafsnit"/>
        <w:numPr>
          <w:ilvl w:val="0"/>
          <w:numId w:val="18"/>
        </w:numPr>
      </w:pPr>
      <w:r w:rsidRPr="00F350FB">
        <w:rPr>
          <w:b/>
          <w:bCs/>
        </w:rPr>
        <w:t>CPR-</w:t>
      </w:r>
      <w:proofErr w:type="spellStart"/>
      <w:r w:rsidRPr="00F350FB">
        <w:rPr>
          <w:b/>
          <w:bCs/>
        </w:rPr>
        <w:t>ajourførere</w:t>
      </w:r>
      <w:proofErr w:type="spellEnd"/>
      <w:r w:rsidRPr="00F350FB">
        <w:rPr>
          <w:b/>
          <w:bCs/>
        </w:rPr>
        <w:br/>
      </w:r>
      <w:r w:rsidRPr="00F350FB">
        <w:t>De myndigheder m.v. der har adgang til at ajourføre i CPR. De vil kunne foretage opd</w:t>
      </w:r>
      <w:r w:rsidRPr="00F350FB">
        <w:t>a</w:t>
      </w:r>
      <w:r w:rsidRPr="00F350FB">
        <w:t>tering gennem services til CPR. N5-adresser skal understøttes.</w:t>
      </w:r>
      <w:r w:rsidRPr="00F350FB">
        <w:br/>
      </w:r>
    </w:p>
    <w:p w:rsidR="00700212" w:rsidRPr="00F350FB" w:rsidRDefault="00700212" w:rsidP="004773F9">
      <w:pPr>
        <w:pStyle w:val="Listeafsnit"/>
        <w:numPr>
          <w:ilvl w:val="0"/>
          <w:numId w:val="18"/>
        </w:numPr>
      </w:pPr>
      <w:r w:rsidRPr="00F350FB">
        <w:rPr>
          <w:b/>
          <w:bCs/>
        </w:rPr>
        <w:t>Det Centrale Virksomhedsregister (CVR)</w:t>
      </w:r>
      <w:r w:rsidRPr="00F350FB">
        <w:rPr>
          <w:b/>
          <w:bCs/>
        </w:rPr>
        <w:br/>
      </w:r>
      <w:r w:rsidRPr="00F350FB">
        <w:t>Erhvervsstyrelsens virksomhedsregister. En virksomhedsadresseanvendelse vil være en relation mellem en virksomhed eller en produktionsenhed og en autoritativ adresse fra Adresseregistret. Der vil fortsat være synkronisering mellem CVR og hhv. ES og DST</w:t>
      </w:r>
      <w:r>
        <w:t>-ESR</w:t>
      </w:r>
      <w:r w:rsidRPr="00F350FB">
        <w:t xml:space="preserve">, </w:t>
      </w:r>
      <w:r>
        <w:t xml:space="preserve">sådan at </w:t>
      </w:r>
      <w:r w:rsidRPr="00F350FB">
        <w:t>N5-adresser</w:t>
      </w:r>
      <w:r>
        <w:t xml:space="preserve"> er understøttet</w:t>
      </w:r>
      <w:r w:rsidRPr="00F350FB">
        <w:t>.</w:t>
      </w:r>
      <w:r w:rsidRPr="00F350FB">
        <w:br/>
      </w:r>
      <w:r w:rsidRPr="00F350FB">
        <w:lastRenderedPageBreak/>
        <w:t>Det skal afklares hvad der skal ske med P2</w:t>
      </w:r>
      <w:r w:rsidRPr="00F350FB">
        <w:rPr>
          <w:rStyle w:val="Fodnotehenvisning"/>
        </w:rPr>
        <w:footnoteReference w:id="2"/>
      </w:r>
      <w:r>
        <w:t xml:space="preserve"> </w:t>
      </w:r>
      <w:r w:rsidRPr="00F350FB">
        <w:t>i denne sammenhæng.</w:t>
      </w:r>
      <w:r w:rsidRPr="00F350FB">
        <w:br/>
      </w:r>
    </w:p>
    <w:p w:rsidR="00700212" w:rsidRPr="00F350FB" w:rsidRDefault="00700212" w:rsidP="004773F9">
      <w:pPr>
        <w:pStyle w:val="Listeafsnit"/>
        <w:numPr>
          <w:ilvl w:val="0"/>
          <w:numId w:val="18"/>
        </w:numPr>
      </w:pPr>
      <w:r w:rsidRPr="00F350FB">
        <w:rPr>
          <w:b/>
          <w:bCs/>
        </w:rPr>
        <w:t>CVR-</w:t>
      </w:r>
      <w:proofErr w:type="spellStart"/>
      <w:r w:rsidRPr="00F350FB">
        <w:rPr>
          <w:b/>
          <w:bCs/>
        </w:rPr>
        <w:t>ajourførere</w:t>
      </w:r>
      <w:proofErr w:type="spellEnd"/>
      <w:r w:rsidRPr="00F350FB">
        <w:rPr>
          <w:b/>
          <w:bCs/>
        </w:rPr>
        <w:br/>
      </w:r>
      <w:r w:rsidRPr="00F350FB">
        <w:t>Registranter af CVR data(f.eks.: selvbetjeningsløsninger, myndighedsregistreringer). N5-adresser skal understøttes.</w:t>
      </w:r>
      <w:r w:rsidRPr="00F350FB">
        <w:br/>
      </w:r>
    </w:p>
    <w:p w:rsidR="00700212" w:rsidRPr="00F350FB" w:rsidRDefault="00700212" w:rsidP="004773F9">
      <w:pPr>
        <w:pStyle w:val="Listeafsnit"/>
        <w:numPr>
          <w:ilvl w:val="0"/>
          <w:numId w:val="18"/>
        </w:numPr>
      </w:pPr>
      <w:r w:rsidRPr="00F350FB">
        <w:rPr>
          <w:b/>
          <w:bCs/>
        </w:rPr>
        <w:t>CVR-anvendere</w:t>
      </w:r>
      <w:r w:rsidRPr="00F350FB">
        <w:rPr>
          <w:b/>
          <w:bCs/>
        </w:rPr>
        <w:br/>
      </w:r>
      <w:r w:rsidRPr="00F350FB">
        <w:t>Aftagere af CVR data (CVR abonnenter, andre myndigheder, publicerings kanaler). N5-adresser skal understøttes.</w:t>
      </w:r>
      <w:r w:rsidRPr="00F350FB">
        <w:br/>
      </w:r>
    </w:p>
    <w:p w:rsidR="00700212" w:rsidRDefault="00700212" w:rsidP="004773F9">
      <w:pPr>
        <w:pStyle w:val="Listeafsnit"/>
        <w:numPr>
          <w:ilvl w:val="0"/>
          <w:numId w:val="18"/>
        </w:numPr>
      </w:pPr>
      <w:r w:rsidRPr="00F350FB">
        <w:rPr>
          <w:b/>
          <w:bCs/>
        </w:rPr>
        <w:t>Digital flytteløsning (opdateret løsning)</w:t>
      </w:r>
      <w:r w:rsidRPr="00F350FB">
        <w:rPr>
          <w:b/>
          <w:bCs/>
        </w:rPr>
        <w:br/>
      </w:r>
      <w:r w:rsidRPr="00F350FB">
        <w:t>En løsning der skal gøre det nemmere at melde flytning. Løsningen skal benytte N5-adresser fra Adresseregisteret og link til melding af manglende adresser skal indarbej</w:t>
      </w:r>
      <w:r>
        <w:softHyphen/>
      </w:r>
      <w:r w:rsidRPr="00F350FB">
        <w:t>des.</w:t>
      </w:r>
      <w:r>
        <w:br/>
      </w:r>
    </w:p>
    <w:p w:rsidR="00700212" w:rsidRPr="00F350FB" w:rsidRDefault="00700212" w:rsidP="004773F9">
      <w:pPr>
        <w:numPr>
          <w:ilvl w:val="0"/>
          <w:numId w:val="18"/>
        </w:numPr>
        <w:contextualSpacing/>
      </w:pPr>
      <w:r>
        <w:rPr>
          <w:b/>
          <w:bCs/>
        </w:rPr>
        <w:t>Danmarks Statistik (DST-ESR)</w:t>
      </w:r>
      <w:r w:rsidRPr="00B641D8">
        <w:br/>
        <w:t xml:space="preserve">Der skal ændres i kommunikationen mellem </w:t>
      </w:r>
      <w:r>
        <w:t>DST-ESR</w:t>
      </w:r>
      <w:r w:rsidRPr="00B641D8">
        <w:t xml:space="preserve"> og </w:t>
      </w:r>
      <w:proofErr w:type="spellStart"/>
      <w:r w:rsidRPr="00B641D8">
        <w:t>ERSTs</w:t>
      </w:r>
      <w:proofErr w:type="spellEnd"/>
      <w:r w:rsidRPr="00B641D8">
        <w:t xml:space="preserve"> registreringssystemer, herunder CVR, så der kan </w:t>
      </w:r>
      <w:r>
        <w:t>understøttes</w:t>
      </w:r>
      <w:r w:rsidRPr="00B641D8">
        <w:t xml:space="preserve"> adresser på N5 niveau fra ERST til </w:t>
      </w:r>
      <w:r>
        <w:t>DST</w:t>
      </w:r>
      <w:r w:rsidRPr="00B641D8">
        <w:t xml:space="preserve"> og om</w:t>
      </w:r>
      <w:r>
        <w:softHyphen/>
      </w:r>
      <w:r w:rsidRPr="00B641D8">
        <w:t xml:space="preserve">vendt. Der skal her ses på den nuværende kommunikation mellem </w:t>
      </w:r>
      <w:r>
        <w:t>DST-ESR</w:t>
      </w:r>
      <w:r w:rsidRPr="00B641D8">
        <w:t xml:space="preserve"> og CVR via P2</w:t>
      </w:r>
      <w:r w:rsidRPr="00B641D8">
        <w:rPr>
          <w:vertAlign w:val="superscript"/>
        </w:rPr>
        <w:footnoteReference w:id="3"/>
      </w:r>
      <w:r w:rsidRPr="00B641D8">
        <w:t xml:space="preserve">, der omfatter alle typer af data, så ændringen kommer til at omfatte en </w:t>
      </w:r>
      <w:proofErr w:type="spellStart"/>
      <w:r w:rsidRPr="00B641D8">
        <w:t>totalom</w:t>
      </w:r>
      <w:r>
        <w:softHyphen/>
      </w:r>
      <w:r w:rsidRPr="00B641D8">
        <w:t>lægning</w:t>
      </w:r>
      <w:proofErr w:type="spellEnd"/>
      <w:r w:rsidRPr="00B641D8">
        <w:t xml:space="preserve"> af den nuværende kommunikation, dvs. ikke kun på adresser. </w:t>
      </w:r>
      <w:r>
        <w:br/>
      </w:r>
    </w:p>
    <w:p w:rsidR="00700212" w:rsidRPr="00F350FB" w:rsidRDefault="00700212" w:rsidP="004773F9">
      <w:pPr>
        <w:pStyle w:val="Listeafsnit"/>
        <w:numPr>
          <w:ilvl w:val="0"/>
          <w:numId w:val="18"/>
        </w:numPr>
      </w:pPr>
      <w:r w:rsidRPr="00F350FB">
        <w:rPr>
          <w:b/>
          <w:bCs/>
        </w:rPr>
        <w:t>ES</w:t>
      </w:r>
      <w:r w:rsidRPr="00F350FB">
        <w:br/>
        <w:t xml:space="preserve">Der skal ændres i kommunikationen mellem ES og </w:t>
      </w:r>
      <w:proofErr w:type="spellStart"/>
      <w:r w:rsidRPr="00F350FB">
        <w:t>ERSTs</w:t>
      </w:r>
      <w:proofErr w:type="spellEnd"/>
      <w:r w:rsidRPr="00F350FB">
        <w:t xml:space="preserve"> registreringssystemer, herun</w:t>
      </w:r>
      <w:r>
        <w:softHyphen/>
      </w:r>
      <w:r w:rsidRPr="00F350FB">
        <w:t>der CVR, så der kan sendes adresser på N5 niveau fra ERST til SKAT og omvendt. Der skal her ses på den nuværende kommunikation mellem ES og CVR via P2, der omfatter alle typer af data, så ændringen kommer til at omfatte en totalomlægning af den nu</w:t>
      </w:r>
      <w:r>
        <w:softHyphen/>
      </w:r>
      <w:r w:rsidRPr="00F350FB">
        <w:t>væ</w:t>
      </w:r>
      <w:r>
        <w:softHyphen/>
      </w:r>
      <w:r w:rsidRPr="00F350FB">
        <w:t xml:space="preserve">rende kommunikation, dvs. ikke kun på adresser. </w:t>
      </w:r>
    </w:p>
    <w:p w:rsidR="00700212" w:rsidRPr="00F350FB" w:rsidRDefault="00700212" w:rsidP="007A19F0"/>
    <w:p w:rsidR="00700212" w:rsidRPr="00F350FB" w:rsidRDefault="00700212" w:rsidP="004773F9">
      <w:pPr>
        <w:pStyle w:val="Listeafsnit"/>
        <w:numPr>
          <w:ilvl w:val="0"/>
          <w:numId w:val="18"/>
        </w:numPr>
      </w:pPr>
      <w:r w:rsidRPr="00F350FB">
        <w:rPr>
          <w:b/>
          <w:bCs/>
        </w:rPr>
        <w:t>ES-ajourfører</w:t>
      </w:r>
      <w:r w:rsidRPr="00F350FB">
        <w:rPr>
          <w:b/>
          <w:bCs/>
        </w:rPr>
        <w:br/>
      </w:r>
      <w:r w:rsidRPr="00F350FB">
        <w:t xml:space="preserve">En systemløsning for </w:t>
      </w:r>
      <w:proofErr w:type="spellStart"/>
      <w:r w:rsidRPr="00F350FB">
        <w:t>SKATs</w:t>
      </w:r>
      <w:proofErr w:type="spellEnd"/>
      <w:r w:rsidRPr="00F350FB">
        <w:t xml:space="preserve"> sagsbehandlere til at registrere adresseoplysninger skal ændres, så der overgås til at registrere adresse på N5 niveau. Det kræver ændringer i de programmer i ES, der styrer adresseregistreringen i relevante brugergrænseflader. Det skal sikres, at de eksisterende adresser ”synkroniseres” (datavaskes) i nødvendigt omfang, herunder også de adresser, der ikke fremgår af CVR og de adresser på virk</w:t>
      </w:r>
      <w:r>
        <w:softHyphen/>
      </w:r>
      <w:r w:rsidRPr="00F350FB">
        <w:t>som</w:t>
      </w:r>
      <w:r>
        <w:softHyphen/>
      </w:r>
      <w:r w:rsidRPr="00F350FB">
        <w:t>heder, der ikke har et CVR-nr.</w:t>
      </w:r>
    </w:p>
    <w:p w:rsidR="00700212" w:rsidRPr="00F350FB" w:rsidRDefault="00700212" w:rsidP="007A19F0"/>
    <w:p w:rsidR="00700212" w:rsidRPr="00F350FB" w:rsidRDefault="00700212" w:rsidP="004773F9">
      <w:pPr>
        <w:pStyle w:val="Listeafsnit"/>
        <w:numPr>
          <w:ilvl w:val="0"/>
          <w:numId w:val="18"/>
        </w:numPr>
      </w:pPr>
      <w:r w:rsidRPr="00F350FB">
        <w:rPr>
          <w:b/>
          <w:bCs/>
        </w:rPr>
        <w:t>Fejlmeldeklient/dialogklient/indberetningsportal</w:t>
      </w:r>
      <w:r w:rsidRPr="00F350FB">
        <w:rPr>
          <w:b/>
          <w:bCs/>
        </w:rPr>
        <w:br/>
      </w:r>
      <w:r w:rsidRPr="00F350FB">
        <w:t xml:space="preserve">Klienter der skal gøre det muligt for borgere samt brugere af adresser at indberette fejl ved adresser. Derudover skal klienterne understøtte en dialogproces i forbindelse med fastsættelse af adresser. </w:t>
      </w:r>
    </w:p>
    <w:p w:rsidR="00700212" w:rsidRPr="00F350FB" w:rsidRDefault="00700212" w:rsidP="006A1540"/>
    <w:p w:rsidR="00700212" w:rsidRPr="00F350FB" w:rsidRDefault="00700212" w:rsidP="004773F9">
      <w:pPr>
        <w:pStyle w:val="Listeafsnit"/>
        <w:numPr>
          <w:ilvl w:val="0"/>
          <w:numId w:val="18"/>
        </w:numPr>
      </w:pPr>
      <w:r w:rsidRPr="00F350FB">
        <w:rPr>
          <w:b/>
          <w:bCs/>
        </w:rPr>
        <w:t>FOT</w:t>
      </w:r>
      <w:r w:rsidRPr="00F350FB">
        <w:rPr>
          <w:b/>
          <w:bCs/>
        </w:rPr>
        <w:br/>
      </w:r>
      <w:r w:rsidRPr="00F350FB">
        <w:t xml:space="preserve">FOT-databasen indgår i Datafordeleren på linje med de øvrige grunddataregistre. FOT </w:t>
      </w:r>
      <w:r w:rsidRPr="00F350FB">
        <w:lastRenderedPageBreak/>
        <w:t>indgår i det geografiske grundlag for en række objekttyper. FOT er etableret og ved</w:t>
      </w:r>
      <w:r>
        <w:softHyphen/>
      </w:r>
      <w:r w:rsidRPr="00F350FB">
        <w:t>lige</w:t>
      </w:r>
      <w:r>
        <w:softHyphen/>
      </w:r>
      <w:r w:rsidRPr="00F350FB">
        <w:t>holdes af staten og landets kommuner.</w:t>
      </w:r>
    </w:p>
    <w:p w:rsidR="00700212" w:rsidRPr="00F350FB" w:rsidRDefault="00700212" w:rsidP="006B3E66"/>
    <w:p w:rsidR="00700212" w:rsidRPr="00F350FB" w:rsidRDefault="00700212" w:rsidP="004773F9">
      <w:pPr>
        <w:pStyle w:val="Listeafsnit"/>
        <w:numPr>
          <w:ilvl w:val="0"/>
          <w:numId w:val="18"/>
        </w:numPr>
      </w:pPr>
      <w:r w:rsidRPr="00F350FB">
        <w:rPr>
          <w:b/>
          <w:bCs/>
        </w:rPr>
        <w:t>Matriklen</w:t>
      </w:r>
      <w:r w:rsidRPr="00F350FB">
        <w:t xml:space="preserve"> </w:t>
      </w:r>
      <w:r w:rsidRPr="00F350FB">
        <w:br/>
        <w:t>Består af hhv. Matrikelregisteret og Matrikelkortet, der indeholder oplysninger om Danmarks ca. 2,5 mio. jordstykker og deres arealstørrelser mv. Hvert jordstykke er identificeret ved et matrikelnummer og er stedfæstet på matrikelkortet.</w:t>
      </w:r>
    </w:p>
    <w:p w:rsidR="00700212" w:rsidRPr="00F350FB" w:rsidRDefault="00700212" w:rsidP="006A1540"/>
    <w:p w:rsidR="00700212" w:rsidRPr="00F350FB" w:rsidRDefault="00700212" w:rsidP="004773F9">
      <w:pPr>
        <w:pStyle w:val="Listeafsnit"/>
        <w:numPr>
          <w:ilvl w:val="0"/>
          <w:numId w:val="18"/>
        </w:numPr>
      </w:pPr>
      <w:r w:rsidRPr="00F350FB">
        <w:rPr>
          <w:b/>
          <w:bCs/>
        </w:rPr>
        <w:t>Stednavne- DAGI system (SDSYS</w:t>
      </w:r>
      <w:r w:rsidRPr="00F350FB">
        <w:t>)</w:t>
      </w:r>
      <w:r w:rsidRPr="00F350FB">
        <w:br/>
        <w:t>Udvikles til at kunne administrere, transformere og lagre stednavne og administrative inddelinger. Systemet vil integrere andre grunddata, på den måde at der i visse til</w:t>
      </w:r>
      <w:r>
        <w:softHyphen/>
      </w:r>
      <w:r w:rsidRPr="00F350FB">
        <w:t>fæl</w:t>
      </w:r>
      <w:r>
        <w:softHyphen/>
      </w:r>
      <w:r w:rsidRPr="00F350FB">
        <w:t>de skabes objektrelation til stednavne, således at de arver den geografiske placering fra andre grunddataregistre.</w:t>
      </w:r>
    </w:p>
    <w:p w:rsidR="00700212" w:rsidRPr="00F350FB" w:rsidRDefault="00700212" w:rsidP="006F1C2E"/>
    <w:p w:rsidR="00700212" w:rsidRPr="00F350FB" w:rsidRDefault="00700212" w:rsidP="004773F9">
      <w:pPr>
        <w:pStyle w:val="Listeafsnit"/>
        <w:numPr>
          <w:ilvl w:val="0"/>
          <w:numId w:val="18"/>
        </w:numPr>
      </w:pPr>
      <w:r w:rsidRPr="00F350FB">
        <w:rPr>
          <w:b/>
          <w:bCs/>
        </w:rPr>
        <w:t>SDSYS-import</w:t>
      </w:r>
      <w:r w:rsidRPr="00F350FB">
        <w:rPr>
          <w:b/>
          <w:bCs/>
        </w:rPr>
        <w:br/>
      </w:r>
      <w:r w:rsidRPr="00F350FB">
        <w:t xml:space="preserve">Udvikles for import af automatiske opdateringer fra eksterne systemer. Inden der kan importeres data er det nødvendigt at indgå en aftale med GST om transformationen fra det eksterne system til SDSYS. Importen kan ske ved at SDSYS trækker data fra et eksternt register eller ved at det eksterne register ”skubber” data frem til SDSYS.  </w:t>
      </w:r>
    </w:p>
    <w:p w:rsidR="00700212" w:rsidRPr="00F350FB" w:rsidRDefault="00700212" w:rsidP="005A5FA0"/>
    <w:p w:rsidR="00700212" w:rsidRPr="00F350FB" w:rsidRDefault="00700212" w:rsidP="004773F9">
      <w:pPr>
        <w:pStyle w:val="Listeafsnit"/>
        <w:numPr>
          <w:ilvl w:val="0"/>
          <w:numId w:val="18"/>
        </w:numPr>
      </w:pPr>
      <w:r w:rsidRPr="00F350FB">
        <w:rPr>
          <w:b/>
          <w:bCs/>
        </w:rPr>
        <w:t>SDSYS-klient</w:t>
      </w:r>
      <w:r w:rsidRPr="00F350FB">
        <w:rPr>
          <w:b/>
          <w:bCs/>
        </w:rPr>
        <w:br/>
      </w:r>
      <w:r w:rsidRPr="00F350FB">
        <w:t>Udvikles for at opdateringer kan ske gennem en portal. Det sikrer at organisationer, myndigheder uden systemer kan indtaste nye oplysninger. Der vil være en historik knyttet til alle indmeldinger.</w:t>
      </w:r>
    </w:p>
    <w:p w:rsidR="00700212" w:rsidRPr="00F350FB" w:rsidRDefault="00700212" w:rsidP="006F1C2E">
      <w:pPr>
        <w:pStyle w:val="Overskrift1"/>
      </w:pPr>
      <w:bookmarkStart w:id="29" w:name="_Toc353459232"/>
      <w:r w:rsidRPr="00F350FB">
        <w:lastRenderedPageBreak/>
        <w:t>Målarkitekturens services</w:t>
      </w:r>
      <w:bookmarkEnd w:id="29"/>
    </w:p>
    <w:p w:rsidR="00700212" w:rsidRPr="00F350FB" w:rsidRDefault="00700212" w:rsidP="006F1C2E">
      <w:r w:rsidRPr="00F350FB">
        <w:t>I målarkitekturen forventes det at der udstilles services gennem Datafordeleren fra Adresse</w:t>
      </w:r>
      <w:r>
        <w:softHyphen/>
      </w:r>
      <w:r w:rsidRPr="00F350FB">
        <w:t>registeret og SDSYS, samt services omkring adresseanvendelse fra CPR og CVR. Ligeledes stiller målarkitekturen en række krav til øvrige grunddatasystemer omkring services der skal være tilgængelige for at målarkitekturen kan opfyldes.</w:t>
      </w:r>
    </w:p>
    <w:p w:rsidR="00700212" w:rsidRPr="00F350FB" w:rsidRDefault="00700212" w:rsidP="00D828F0">
      <w:pPr>
        <w:pStyle w:val="Overskrift2"/>
        <w:tabs>
          <w:tab w:val="clear" w:pos="643"/>
        </w:tabs>
        <w:ind w:left="794" w:hanging="794"/>
        <w:rPr>
          <w:lang w:val="da-DK"/>
        </w:rPr>
      </w:pPr>
      <w:bookmarkStart w:id="30" w:name="_Toc353459233"/>
      <w:r w:rsidRPr="00F350FB">
        <w:rPr>
          <w:lang w:val="da-DK"/>
        </w:rPr>
        <w:t>Services i relation til Adresseregister</w:t>
      </w:r>
      <w:bookmarkEnd w:id="30"/>
    </w:p>
    <w:p w:rsidR="00700212" w:rsidRPr="00F350FB" w:rsidRDefault="00700212" w:rsidP="006F1C2E">
      <w:pPr>
        <w:pStyle w:val="Overskrift3"/>
        <w:tabs>
          <w:tab w:val="clear" w:pos="643"/>
        </w:tabs>
        <w:ind w:left="794" w:hanging="794"/>
      </w:pPr>
      <w:bookmarkStart w:id="31" w:name="_Toc353459234"/>
      <w:r w:rsidRPr="00F350FB">
        <w:t>Adresseservice (AWS 5.0)</w:t>
      </w:r>
      <w:bookmarkEnd w:id="31"/>
    </w:p>
    <w:p w:rsidR="00700212" w:rsidRPr="00F350FB" w:rsidRDefault="00700212" w:rsidP="00D828F0">
      <w:r w:rsidRPr="00F350FB">
        <w:t>Målarkitekturens processer benytter følgende:</w:t>
      </w:r>
    </w:p>
    <w:p w:rsidR="00700212" w:rsidRPr="00F350FB" w:rsidRDefault="00700212" w:rsidP="004773F9">
      <w:pPr>
        <w:pStyle w:val="Listeafsnit"/>
        <w:numPr>
          <w:ilvl w:val="0"/>
          <w:numId w:val="10"/>
        </w:numPr>
      </w:pPr>
      <w:r w:rsidRPr="00F350FB">
        <w:t>Søgning på navngivne veje</w:t>
      </w:r>
    </w:p>
    <w:p w:rsidR="00700212" w:rsidRPr="00F350FB" w:rsidRDefault="00700212" w:rsidP="004773F9">
      <w:pPr>
        <w:pStyle w:val="Listeafsnit"/>
        <w:numPr>
          <w:ilvl w:val="0"/>
          <w:numId w:val="10"/>
        </w:numPr>
      </w:pPr>
      <w:r w:rsidRPr="00F350FB">
        <w:t>Søgning på adresse</w:t>
      </w:r>
    </w:p>
    <w:p w:rsidR="00700212" w:rsidRPr="00F350FB" w:rsidRDefault="00700212" w:rsidP="00D828F0"/>
    <w:p w:rsidR="00700212" w:rsidRPr="00F350FB" w:rsidRDefault="00700212" w:rsidP="00D828F0">
      <w:r w:rsidRPr="00F350FB">
        <w:t xml:space="preserve">Fra </w:t>
      </w:r>
      <w:proofErr w:type="spellStart"/>
      <w:r w:rsidRPr="00F350FB">
        <w:t>foranalysen</w:t>
      </w:r>
      <w:proofErr w:type="spellEnd"/>
      <w:r w:rsidRPr="00F350FB">
        <w:t xml:space="preserve"> er der yderligere givet et bud på følgende:</w:t>
      </w:r>
    </w:p>
    <w:p w:rsidR="00700212" w:rsidRPr="00F350FB" w:rsidRDefault="00700212" w:rsidP="00D828F0"/>
    <w:tbl>
      <w:tblPr>
        <w:tblW w:w="8647" w:type="dxa"/>
        <w:tblLook w:val="00A0" w:firstRow="1" w:lastRow="0" w:firstColumn="1" w:lastColumn="0" w:noHBand="0" w:noVBand="0"/>
      </w:tblPr>
      <w:tblGrid>
        <w:gridCol w:w="754"/>
        <w:gridCol w:w="1998"/>
        <w:gridCol w:w="5895"/>
      </w:tblGrid>
      <w:tr w:rsidR="00700212" w:rsidRPr="00F350FB" w:rsidTr="00700212">
        <w:trPr>
          <w:cantSplit/>
        </w:trPr>
        <w:tc>
          <w:tcPr>
            <w:tcW w:w="754" w:type="dxa"/>
          </w:tcPr>
          <w:p w:rsidR="00700212" w:rsidRPr="00F350FB" w:rsidRDefault="00700212" w:rsidP="00803FB7">
            <w:pPr>
              <w:pStyle w:val="BrdtekstTabelOverskrift"/>
            </w:pPr>
            <w:r w:rsidRPr="00F350FB">
              <w:t>Nr.</w:t>
            </w:r>
          </w:p>
        </w:tc>
        <w:tc>
          <w:tcPr>
            <w:tcW w:w="1998" w:type="dxa"/>
          </w:tcPr>
          <w:p w:rsidR="00700212" w:rsidRPr="00F350FB" w:rsidRDefault="00700212" w:rsidP="00803FB7">
            <w:pPr>
              <w:pStyle w:val="BrdtekstTabelOverskrift"/>
            </w:pPr>
            <w:r w:rsidRPr="00F350FB">
              <w:t>Servicenavn</w:t>
            </w:r>
          </w:p>
        </w:tc>
        <w:tc>
          <w:tcPr>
            <w:tcW w:w="5895" w:type="dxa"/>
          </w:tcPr>
          <w:p w:rsidR="00700212" w:rsidRPr="00F350FB" w:rsidRDefault="00700212" w:rsidP="00803FB7">
            <w:pPr>
              <w:pStyle w:val="BrdtekstTabelOverskrift"/>
            </w:pPr>
            <w:r w:rsidRPr="00F350FB">
              <w:t>Beskrivelse</w:t>
            </w:r>
          </w:p>
        </w:tc>
      </w:tr>
      <w:tr w:rsidR="00700212" w:rsidRPr="00F350FB" w:rsidTr="00700212">
        <w:trPr>
          <w:cantSplit/>
        </w:trPr>
        <w:tc>
          <w:tcPr>
            <w:tcW w:w="754" w:type="dxa"/>
          </w:tcPr>
          <w:p w:rsidR="00700212" w:rsidRPr="00F350FB" w:rsidRDefault="00700212" w:rsidP="00803FB7">
            <w:pPr>
              <w:pStyle w:val="BrdtekstTabel"/>
            </w:pPr>
            <w:r w:rsidRPr="00F350FB">
              <w:t>S.1</w:t>
            </w:r>
          </w:p>
        </w:tc>
        <w:tc>
          <w:tcPr>
            <w:tcW w:w="1998" w:type="dxa"/>
          </w:tcPr>
          <w:p w:rsidR="00700212" w:rsidRPr="00F350FB" w:rsidRDefault="00700212" w:rsidP="00803FB7">
            <w:pPr>
              <w:pStyle w:val="BrdtekstTabel"/>
            </w:pPr>
            <w:r w:rsidRPr="00F350FB">
              <w:t>Vejnavnesøgning</w:t>
            </w:r>
          </w:p>
        </w:tc>
        <w:tc>
          <w:tcPr>
            <w:tcW w:w="5895" w:type="dxa"/>
          </w:tcPr>
          <w:p w:rsidR="00700212" w:rsidRPr="00F350FB" w:rsidRDefault="00700212" w:rsidP="00803FB7">
            <w:pPr>
              <w:pStyle w:val="BrdtekstTabel"/>
            </w:pPr>
            <w:r w:rsidRPr="00F350FB">
              <w:t>Søgning på ud fra søgeparametre inklusive fonetisk søgning (”smart søg” i takt med indtastning), DAGI-inddelinger eller egne område(r).</w:t>
            </w:r>
            <w:r w:rsidRPr="00F350FB">
              <w:br/>
              <w:t xml:space="preserve">Returnerer </w:t>
            </w:r>
            <w:proofErr w:type="spellStart"/>
            <w:r w:rsidRPr="00F350FB">
              <w:t>UUIDer</w:t>
            </w:r>
            <w:proofErr w:type="spellEnd"/>
            <w:r w:rsidRPr="00F350FB">
              <w:t xml:space="preserve"> og udvalgte dataattributter inklusiv geo</w:t>
            </w:r>
            <w:r w:rsidRPr="00F350FB">
              <w:softHyphen/>
              <w:t>metri. Referencesystem skal angives</w:t>
            </w:r>
          </w:p>
        </w:tc>
      </w:tr>
      <w:tr w:rsidR="00700212" w:rsidRPr="00F350FB" w:rsidTr="00700212">
        <w:trPr>
          <w:cantSplit/>
        </w:trPr>
        <w:tc>
          <w:tcPr>
            <w:tcW w:w="754" w:type="dxa"/>
          </w:tcPr>
          <w:p w:rsidR="00700212" w:rsidRPr="00F350FB" w:rsidRDefault="00700212" w:rsidP="00803FB7">
            <w:pPr>
              <w:pStyle w:val="BrdtekstTabel"/>
            </w:pPr>
            <w:r w:rsidRPr="00F350FB">
              <w:t>S.2</w:t>
            </w:r>
          </w:p>
        </w:tc>
        <w:tc>
          <w:tcPr>
            <w:tcW w:w="1998" w:type="dxa"/>
          </w:tcPr>
          <w:p w:rsidR="00700212" w:rsidRPr="00F350FB" w:rsidRDefault="00700212" w:rsidP="00803FB7">
            <w:pPr>
              <w:pStyle w:val="BrdtekstTabel"/>
            </w:pPr>
            <w:r w:rsidRPr="00F350FB">
              <w:t>Vejnavnedetaljer</w:t>
            </w:r>
          </w:p>
        </w:tc>
        <w:tc>
          <w:tcPr>
            <w:tcW w:w="5895"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700212">
        <w:trPr>
          <w:cantSplit/>
        </w:trPr>
        <w:tc>
          <w:tcPr>
            <w:tcW w:w="754" w:type="dxa"/>
          </w:tcPr>
          <w:p w:rsidR="00700212" w:rsidRPr="00F350FB" w:rsidRDefault="00700212" w:rsidP="00803FB7">
            <w:pPr>
              <w:pStyle w:val="BrdtekstTabel"/>
            </w:pPr>
            <w:r w:rsidRPr="00F350FB">
              <w:t>S.3</w:t>
            </w:r>
          </w:p>
        </w:tc>
        <w:tc>
          <w:tcPr>
            <w:tcW w:w="1998" w:type="dxa"/>
          </w:tcPr>
          <w:p w:rsidR="00700212" w:rsidRPr="00F350FB" w:rsidRDefault="00700212" w:rsidP="00803FB7">
            <w:pPr>
              <w:pStyle w:val="BrdtekstTabel"/>
            </w:pPr>
            <w:r w:rsidRPr="00F350FB">
              <w:t>Adressesøgning</w:t>
            </w:r>
          </w:p>
        </w:tc>
        <w:tc>
          <w:tcPr>
            <w:tcW w:w="5895" w:type="dxa"/>
          </w:tcPr>
          <w:p w:rsidR="00700212" w:rsidRPr="00F350FB" w:rsidRDefault="00700212" w:rsidP="00803FB7">
            <w:pPr>
              <w:pStyle w:val="BrdtekstTabel"/>
            </w:pPr>
            <w:r w:rsidRPr="00F350FB">
              <w:t>Søgning på ud fra søgeparametre inklusive fonetisk søgning, DAGI-inddelinger eller egne område(r).</w:t>
            </w:r>
            <w:r w:rsidRPr="00F350FB">
              <w:br/>
              <w:t xml:space="preserve">Returnerer </w:t>
            </w:r>
            <w:proofErr w:type="spellStart"/>
            <w:r w:rsidRPr="00F350FB">
              <w:t>UUIDer</w:t>
            </w:r>
            <w:proofErr w:type="spellEnd"/>
            <w:r w:rsidRPr="00F350FB">
              <w:t xml:space="preserve"> og udvalgte dataattributter </w:t>
            </w:r>
            <w:proofErr w:type="spellStart"/>
            <w:r w:rsidRPr="00F350FB">
              <w:t>dataattributter</w:t>
            </w:r>
            <w:proofErr w:type="spellEnd"/>
            <w:r w:rsidRPr="00F350FB">
              <w:t xml:space="preserve"> inklusiv geometri. Referencesystem skal angives</w:t>
            </w:r>
          </w:p>
        </w:tc>
      </w:tr>
      <w:tr w:rsidR="00700212" w:rsidRPr="00F350FB" w:rsidTr="00700212">
        <w:trPr>
          <w:cantSplit/>
        </w:trPr>
        <w:tc>
          <w:tcPr>
            <w:tcW w:w="754" w:type="dxa"/>
          </w:tcPr>
          <w:p w:rsidR="00700212" w:rsidRPr="00F350FB" w:rsidRDefault="00700212" w:rsidP="00803FB7">
            <w:pPr>
              <w:pStyle w:val="BrdtekstTabel"/>
            </w:pPr>
            <w:r w:rsidRPr="00F350FB">
              <w:t>S.4</w:t>
            </w:r>
          </w:p>
        </w:tc>
        <w:tc>
          <w:tcPr>
            <w:tcW w:w="1998" w:type="dxa"/>
          </w:tcPr>
          <w:p w:rsidR="00700212" w:rsidRPr="00F350FB" w:rsidRDefault="00700212" w:rsidP="00803FB7">
            <w:pPr>
              <w:pStyle w:val="BrdtekstTabel"/>
            </w:pPr>
            <w:r w:rsidRPr="00F350FB">
              <w:t>Adressedetaljer</w:t>
            </w:r>
          </w:p>
        </w:tc>
        <w:tc>
          <w:tcPr>
            <w:tcW w:w="5895" w:type="dxa"/>
          </w:tcPr>
          <w:p w:rsidR="00700212" w:rsidRPr="00F350FB" w:rsidRDefault="00700212" w:rsidP="00803FB7">
            <w:pPr>
              <w:pStyle w:val="BrdtekstTabel"/>
            </w:pPr>
            <w:r w:rsidRPr="00F350FB">
              <w:t>Returnerer alle dataattributter.</w:t>
            </w:r>
            <w:r w:rsidRPr="00F350FB">
              <w:br/>
              <w:t>Mulighed for historikopslag</w:t>
            </w:r>
          </w:p>
        </w:tc>
      </w:tr>
      <w:tr w:rsidR="00700212" w:rsidRPr="00F350FB" w:rsidTr="00700212">
        <w:trPr>
          <w:cantSplit/>
        </w:trPr>
        <w:tc>
          <w:tcPr>
            <w:tcW w:w="754" w:type="dxa"/>
          </w:tcPr>
          <w:p w:rsidR="00700212" w:rsidRPr="00F350FB" w:rsidRDefault="00700212" w:rsidP="00803FB7">
            <w:pPr>
              <w:pStyle w:val="BrdtekstTabel"/>
            </w:pPr>
            <w:r w:rsidRPr="00F350FB">
              <w:t>S.5</w:t>
            </w:r>
          </w:p>
        </w:tc>
        <w:tc>
          <w:tcPr>
            <w:tcW w:w="1998" w:type="dxa"/>
          </w:tcPr>
          <w:p w:rsidR="00700212" w:rsidRPr="00F350FB" w:rsidRDefault="00700212" w:rsidP="00803FB7">
            <w:pPr>
              <w:pStyle w:val="BrdtekstTabel"/>
            </w:pPr>
            <w:r w:rsidRPr="00F350FB">
              <w:t>Adresse-download</w:t>
            </w:r>
          </w:p>
        </w:tc>
        <w:tc>
          <w:tcPr>
            <w:tcW w:w="5895" w:type="dxa"/>
          </w:tcPr>
          <w:p w:rsidR="00700212" w:rsidRPr="00F350FB" w:rsidRDefault="00700212" w:rsidP="00803FB7">
            <w:pPr>
              <w:pStyle w:val="BrdtekstTabel"/>
            </w:pPr>
            <w:r w:rsidRPr="00F350FB">
              <w:t>Download af adresser i forskellige industri- og gængse form</w:t>
            </w:r>
            <w:r w:rsidRPr="00F350FB">
              <w:t>a</w:t>
            </w:r>
            <w:r w:rsidRPr="00F350FB">
              <w:t>ter. Mulighed for:</w:t>
            </w:r>
          </w:p>
          <w:p w:rsidR="00700212" w:rsidRPr="00F350FB" w:rsidRDefault="00700212" w:rsidP="00803FB7">
            <w:pPr>
              <w:pStyle w:val="BrdtekstTabelpunkttegn"/>
            </w:pPr>
            <w:r w:rsidRPr="00F350FB">
              <w:t>landdækkende og områdevis download</w:t>
            </w:r>
          </w:p>
          <w:p w:rsidR="00700212" w:rsidRPr="00F350FB" w:rsidRDefault="00700212" w:rsidP="00803FB7">
            <w:pPr>
              <w:pStyle w:val="BrdtekstTabelpunkttegn"/>
            </w:pPr>
            <w:r w:rsidRPr="00F350FB">
              <w:t>at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 pr. en given dato.</w:t>
            </w:r>
            <w:proofErr w:type="gramEnd"/>
          </w:p>
        </w:tc>
      </w:tr>
      <w:tr w:rsidR="00700212" w:rsidRPr="00F350FB" w:rsidTr="00700212">
        <w:trPr>
          <w:cantSplit/>
        </w:trPr>
        <w:tc>
          <w:tcPr>
            <w:tcW w:w="754" w:type="dxa"/>
          </w:tcPr>
          <w:p w:rsidR="00700212" w:rsidRPr="00F350FB" w:rsidRDefault="00700212" w:rsidP="00803FB7">
            <w:pPr>
              <w:pStyle w:val="BrdtekstTabel"/>
            </w:pPr>
            <w:r w:rsidRPr="00F350FB">
              <w:t>S.6</w:t>
            </w:r>
          </w:p>
        </w:tc>
        <w:tc>
          <w:tcPr>
            <w:tcW w:w="1998" w:type="dxa"/>
          </w:tcPr>
          <w:p w:rsidR="00700212" w:rsidRPr="00F350FB" w:rsidRDefault="00700212" w:rsidP="00803FB7">
            <w:pPr>
              <w:pStyle w:val="BrdtekstTabel"/>
            </w:pPr>
            <w:r w:rsidRPr="00F350FB">
              <w:t>Formatering</w:t>
            </w:r>
          </w:p>
        </w:tc>
        <w:tc>
          <w:tcPr>
            <w:tcW w:w="5895" w:type="dxa"/>
          </w:tcPr>
          <w:p w:rsidR="00700212" w:rsidRPr="00F350FB" w:rsidRDefault="00700212" w:rsidP="00803FB7">
            <w:pPr>
              <w:pStyle w:val="BrdtekstTabel"/>
            </w:pPr>
            <w:r w:rsidRPr="00F350FB">
              <w:t>Standardiseret formatering af adressebetegnelser. Kan beny</w:t>
            </w:r>
            <w:r w:rsidRPr="00F350FB">
              <w:t>t</w:t>
            </w:r>
            <w:r w:rsidRPr="00F350FB">
              <w:t>tes separat til opslag eller typisk integreret ifm. S.2 og S.4</w:t>
            </w:r>
          </w:p>
        </w:tc>
      </w:tr>
      <w:tr w:rsidR="00700212" w:rsidRPr="00F350FB" w:rsidTr="00700212">
        <w:trPr>
          <w:cantSplit/>
        </w:trPr>
        <w:tc>
          <w:tcPr>
            <w:tcW w:w="754" w:type="dxa"/>
          </w:tcPr>
          <w:p w:rsidR="00700212" w:rsidRPr="00F350FB" w:rsidRDefault="00700212" w:rsidP="00803FB7">
            <w:pPr>
              <w:pStyle w:val="BrdtekstTabel"/>
            </w:pPr>
            <w:r w:rsidRPr="00F350FB">
              <w:t>S.7</w:t>
            </w:r>
          </w:p>
        </w:tc>
        <w:tc>
          <w:tcPr>
            <w:tcW w:w="1998" w:type="dxa"/>
          </w:tcPr>
          <w:p w:rsidR="00700212" w:rsidRPr="00F350FB" w:rsidRDefault="00700212" w:rsidP="00803FB7">
            <w:pPr>
              <w:pStyle w:val="BrdtekstTabel"/>
            </w:pPr>
            <w:r w:rsidRPr="00F350FB">
              <w:t>Vejnavnehændelser</w:t>
            </w:r>
          </w:p>
        </w:tc>
        <w:tc>
          <w:tcPr>
            <w:tcW w:w="5895" w:type="dxa"/>
          </w:tcPr>
          <w:p w:rsidR="00700212" w:rsidRPr="00F350FB" w:rsidRDefault="00700212" w:rsidP="00803FB7">
            <w:pPr>
              <w:pStyle w:val="BrdtekstTabel"/>
            </w:pPr>
            <w:r w:rsidRPr="00F350FB">
              <w:t>Abonnement på ændringer i status, stavemåde, postnu</w:t>
            </w:r>
            <w:r w:rsidRPr="00F350FB">
              <w:t>m</w:t>
            </w:r>
            <w:r w:rsidRPr="00F350FB">
              <w:t>mer(numre) og supplerende bynavn(e)</w:t>
            </w:r>
          </w:p>
        </w:tc>
      </w:tr>
      <w:tr w:rsidR="00700212" w:rsidRPr="00F350FB" w:rsidTr="00700212">
        <w:trPr>
          <w:cantSplit/>
        </w:trPr>
        <w:tc>
          <w:tcPr>
            <w:tcW w:w="754" w:type="dxa"/>
          </w:tcPr>
          <w:p w:rsidR="00700212" w:rsidRPr="00F350FB" w:rsidRDefault="00700212" w:rsidP="00803FB7">
            <w:pPr>
              <w:pStyle w:val="BrdtekstTabel"/>
            </w:pPr>
            <w:r w:rsidRPr="00F350FB">
              <w:t>S.8</w:t>
            </w:r>
          </w:p>
        </w:tc>
        <w:tc>
          <w:tcPr>
            <w:tcW w:w="1998" w:type="dxa"/>
          </w:tcPr>
          <w:p w:rsidR="00700212" w:rsidRPr="00F350FB" w:rsidRDefault="00700212" w:rsidP="00803FB7">
            <w:pPr>
              <w:pStyle w:val="BrdtekstTabel"/>
            </w:pPr>
            <w:r w:rsidRPr="00F350FB">
              <w:t>Adressehændelser</w:t>
            </w:r>
          </w:p>
        </w:tc>
        <w:tc>
          <w:tcPr>
            <w:tcW w:w="5895" w:type="dxa"/>
          </w:tcPr>
          <w:p w:rsidR="00700212" w:rsidRPr="00F350FB" w:rsidRDefault="00700212" w:rsidP="00803FB7">
            <w:pPr>
              <w:pStyle w:val="BrdtekstTabel"/>
            </w:pPr>
            <w:r w:rsidRPr="00F350FB">
              <w:t>Abonnement på ændringer i status, vejnavn, husnummer, side/dør, postnummer og supplerende bynavn</w:t>
            </w:r>
          </w:p>
        </w:tc>
      </w:tr>
      <w:tr w:rsidR="00700212" w:rsidRPr="00F350FB" w:rsidTr="00700212">
        <w:trPr>
          <w:cantSplit/>
        </w:trPr>
        <w:tc>
          <w:tcPr>
            <w:tcW w:w="754" w:type="dxa"/>
          </w:tcPr>
          <w:p w:rsidR="00700212" w:rsidRPr="00F350FB" w:rsidRDefault="00700212" w:rsidP="00803FB7">
            <w:pPr>
              <w:pStyle w:val="BrdtekstTabel"/>
            </w:pPr>
            <w:r w:rsidRPr="00F350FB">
              <w:t>S.9</w:t>
            </w:r>
          </w:p>
        </w:tc>
        <w:tc>
          <w:tcPr>
            <w:tcW w:w="1998" w:type="dxa"/>
          </w:tcPr>
          <w:p w:rsidR="00700212" w:rsidRPr="00F350FB" w:rsidRDefault="00700212" w:rsidP="00803FB7">
            <w:pPr>
              <w:pStyle w:val="BrdtekstTabel"/>
            </w:pPr>
            <w:r w:rsidRPr="00F350FB">
              <w:t>Kendte fejl/mangler</w:t>
            </w:r>
          </w:p>
        </w:tc>
        <w:tc>
          <w:tcPr>
            <w:tcW w:w="5895" w:type="dxa"/>
          </w:tcPr>
          <w:p w:rsidR="00700212" w:rsidRPr="00F350FB" w:rsidRDefault="00700212" w:rsidP="00803FB7">
            <w:pPr>
              <w:pStyle w:val="BrdtekstTabel"/>
            </w:pPr>
            <w:r w:rsidRPr="00F350FB">
              <w:t>Allerede meldte fejl/mangler udstilles</w:t>
            </w:r>
          </w:p>
        </w:tc>
      </w:tr>
      <w:tr w:rsidR="00700212" w:rsidRPr="00F350FB" w:rsidTr="00700212">
        <w:trPr>
          <w:cantSplit/>
        </w:trPr>
        <w:tc>
          <w:tcPr>
            <w:tcW w:w="754" w:type="dxa"/>
          </w:tcPr>
          <w:p w:rsidR="00700212" w:rsidRPr="00F350FB" w:rsidRDefault="00700212" w:rsidP="00803FB7">
            <w:pPr>
              <w:pStyle w:val="BrdtekstTabel"/>
            </w:pPr>
            <w:r w:rsidRPr="00F350FB">
              <w:lastRenderedPageBreak/>
              <w:t>S.10</w:t>
            </w:r>
          </w:p>
        </w:tc>
        <w:tc>
          <w:tcPr>
            <w:tcW w:w="1998" w:type="dxa"/>
          </w:tcPr>
          <w:p w:rsidR="00700212" w:rsidRPr="00F350FB" w:rsidRDefault="00700212" w:rsidP="00803FB7">
            <w:pPr>
              <w:pStyle w:val="BrdtekstTabel"/>
            </w:pPr>
            <w:r w:rsidRPr="00F350FB">
              <w:t>CPR VEJ data inkl. husnummer-intervaller</w:t>
            </w:r>
          </w:p>
        </w:tc>
        <w:tc>
          <w:tcPr>
            <w:tcW w:w="5895" w:type="dxa"/>
          </w:tcPr>
          <w:p w:rsidR="00700212" w:rsidRPr="00F350FB" w:rsidRDefault="00700212" w:rsidP="00803FB7">
            <w:pPr>
              <w:pStyle w:val="BrdtekstTabel"/>
            </w:pPr>
            <w:r w:rsidRPr="00F350FB">
              <w:t>Overgangsløsning som sikrer at nuværende CPR VEJ abon</w:t>
            </w:r>
            <w:r w:rsidRPr="00F350FB">
              <w:softHyphen/>
              <w:t>nen</w:t>
            </w:r>
            <w:r w:rsidRPr="00F350FB">
              <w:softHyphen/>
              <w:t>ter fortsat har adgang til data svarende til nuværende leveran</w:t>
            </w:r>
            <w:r w:rsidRPr="00F350FB">
              <w:softHyphen/>
              <w:t>cer. (I spor 3 afklares arbejdsdeling nærmere).</w:t>
            </w:r>
          </w:p>
        </w:tc>
      </w:tr>
    </w:tbl>
    <w:p w:rsidR="00700212" w:rsidRPr="00F350FB" w:rsidRDefault="00700212" w:rsidP="00D828F0"/>
    <w:p w:rsidR="00700212" w:rsidRPr="00F350FB" w:rsidRDefault="00700212" w:rsidP="006F1C2E">
      <w:pPr>
        <w:pStyle w:val="Overskrift3"/>
        <w:tabs>
          <w:tab w:val="clear" w:pos="643"/>
        </w:tabs>
        <w:ind w:left="794" w:hanging="794"/>
      </w:pPr>
      <w:bookmarkStart w:id="32" w:name="_Toc353459235"/>
      <w:r w:rsidRPr="00F350FB">
        <w:t>Ajourføringsservices</w:t>
      </w:r>
      <w:bookmarkEnd w:id="32"/>
    </w:p>
    <w:p w:rsidR="00700212" w:rsidRPr="00F350FB" w:rsidRDefault="00700212" w:rsidP="00262AC9">
      <w:r w:rsidRPr="00F350FB">
        <w:t>Målarkitekturens processer benytter følgende:</w:t>
      </w:r>
    </w:p>
    <w:p w:rsidR="00700212" w:rsidRPr="00F350FB" w:rsidRDefault="00700212" w:rsidP="00D828F0"/>
    <w:p w:rsidR="00700212" w:rsidRPr="00F350FB" w:rsidRDefault="00700212" w:rsidP="004773F9">
      <w:pPr>
        <w:pStyle w:val="Listeafsnit"/>
        <w:numPr>
          <w:ilvl w:val="0"/>
          <w:numId w:val="10"/>
        </w:numPr>
      </w:pPr>
      <w:r w:rsidRPr="00F350FB">
        <w:t>Præregistrer navngiven vej</w:t>
      </w:r>
    </w:p>
    <w:p w:rsidR="00700212" w:rsidRPr="00F350FB" w:rsidRDefault="00700212" w:rsidP="004773F9">
      <w:pPr>
        <w:pStyle w:val="Listeafsnit"/>
        <w:numPr>
          <w:ilvl w:val="0"/>
          <w:numId w:val="10"/>
        </w:numPr>
      </w:pPr>
      <w:r w:rsidRPr="00F350FB">
        <w:t>Aktiver navngiven vej</w:t>
      </w:r>
    </w:p>
    <w:p w:rsidR="00700212" w:rsidRPr="00F350FB" w:rsidRDefault="00700212" w:rsidP="004773F9">
      <w:pPr>
        <w:pStyle w:val="Listeafsnit"/>
        <w:numPr>
          <w:ilvl w:val="0"/>
          <w:numId w:val="10"/>
        </w:numPr>
      </w:pPr>
      <w:r w:rsidRPr="00F350FB">
        <w:t>Præregistrer ændret navngiven vej</w:t>
      </w:r>
    </w:p>
    <w:p w:rsidR="00700212" w:rsidRPr="00F350FB" w:rsidRDefault="00700212" w:rsidP="004773F9">
      <w:pPr>
        <w:pStyle w:val="Listeafsnit"/>
        <w:numPr>
          <w:ilvl w:val="0"/>
          <w:numId w:val="10"/>
        </w:numPr>
      </w:pPr>
      <w:r w:rsidRPr="00F350FB">
        <w:t>Aktiver ændret navngiven vej</w:t>
      </w:r>
    </w:p>
    <w:p w:rsidR="00700212" w:rsidRPr="00F350FB" w:rsidRDefault="00700212" w:rsidP="004773F9">
      <w:pPr>
        <w:pStyle w:val="Listeafsnit"/>
        <w:numPr>
          <w:ilvl w:val="0"/>
          <w:numId w:val="10"/>
        </w:numPr>
      </w:pPr>
      <w:r w:rsidRPr="00F350FB">
        <w:t>Korrektion af vejnavn</w:t>
      </w:r>
    </w:p>
    <w:p w:rsidR="00700212" w:rsidRPr="00F350FB" w:rsidRDefault="00700212" w:rsidP="004773F9">
      <w:pPr>
        <w:pStyle w:val="Listeafsnit"/>
        <w:numPr>
          <w:ilvl w:val="0"/>
          <w:numId w:val="10"/>
        </w:numPr>
      </w:pPr>
      <w:r w:rsidRPr="00F350FB">
        <w:t>Nedlæg vejnavn</w:t>
      </w:r>
    </w:p>
    <w:p w:rsidR="00700212" w:rsidRPr="00F350FB" w:rsidRDefault="00700212" w:rsidP="004773F9">
      <w:pPr>
        <w:pStyle w:val="Listeafsnit"/>
        <w:numPr>
          <w:ilvl w:val="0"/>
          <w:numId w:val="10"/>
        </w:numPr>
      </w:pPr>
      <w:r w:rsidRPr="00F350FB">
        <w:t>Præregistrer adgangspunkt</w:t>
      </w:r>
    </w:p>
    <w:p w:rsidR="00700212" w:rsidRPr="00F350FB" w:rsidRDefault="00700212" w:rsidP="004773F9">
      <w:pPr>
        <w:pStyle w:val="Listeafsnit"/>
        <w:numPr>
          <w:ilvl w:val="0"/>
          <w:numId w:val="10"/>
        </w:numPr>
      </w:pPr>
      <w:r w:rsidRPr="00F350FB">
        <w:t>Registrer adgangspunkt</w:t>
      </w:r>
    </w:p>
    <w:p w:rsidR="00700212" w:rsidRPr="00F350FB" w:rsidRDefault="00700212" w:rsidP="004773F9">
      <w:pPr>
        <w:pStyle w:val="Listeafsnit"/>
        <w:numPr>
          <w:ilvl w:val="0"/>
          <w:numId w:val="10"/>
        </w:numPr>
      </w:pPr>
      <w:r w:rsidRPr="00F350FB">
        <w:t>Præregistrer adresse</w:t>
      </w:r>
    </w:p>
    <w:p w:rsidR="00700212" w:rsidRPr="00F350FB" w:rsidRDefault="00700212" w:rsidP="004773F9">
      <w:pPr>
        <w:pStyle w:val="Listeafsnit"/>
        <w:numPr>
          <w:ilvl w:val="0"/>
          <w:numId w:val="10"/>
        </w:numPr>
      </w:pPr>
      <w:r w:rsidRPr="00F350FB">
        <w:t>Aktiver adresse</w:t>
      </w:r>
    </w:p>
    <w:p w:rsidR="00700212" w:rsidRPr="00F350FB" w:rsidRDefault="00700212" w:rsidP="004773F9">
      <w:pPr>
        <w:pStyle w:val="Listeafsnit"/>
        <w:numPr>
          <w:ilvl w:val="0"/>
          <w:numId w:val="10"/>
        </w:numPr>
      </w:pPr>
      <w:r w:rsidRPr="00F350FB">
        <w:t>Flyt adgangs</w:t>
      </w:r>
      <w:r>
        <w:t>-/vejpunkt</w:t>
      </w:r>
    </w:p>
    <w:p w:rsidR="00700212" w:rsidRPr="00F350FB" w:rsidRDefault="00700212" w:rsidP="004773F9">
      <w:pPr>
        <w:pStyle w:val="Listeafsnit"/>
        <w:numPr>
          <w:ilvl w:val="0"/>
          <w:numId w:val="10"/>
        </w:numPr>
      </w:pPr>
      <w:r w:rsidRPr="00F350FB">
        <w:t>Præregistrer ændring til adresse</w:t>
      </w:r>
    </w:p>
    <w:p w:rsidR="00700212" w:rsidRPr="00F350FB" w:rsidRDefault="00700212" w:rsidP="004773F9">
      <w:pPr>
        <w:pStyle w:val="Listeafsnit"/>
        <w:numPr>
          <w:ilvl w:val="0"/>
          <w:numId w:val="10"/>
        </w:numPr>
      </w:pPr>
      <w:r w:rsidRPr="00F350FB">
        <w:t>Aktiver ændret adresse</w:t>
      </w:r>
    </w:p>
    <w:p w:rsidR="00700212" w:rsidRPr="00F350FB" w:rsidRDefault="00700212" w:rsidP="004773F9">
      <w:pPr>
        <w:pStyle w:val="Listeafsnit"/>
        <w:numPr>
          <w:ilvl w:val="0"/>
          <w:numId w:val="10"/>
        </w:numPr>
      </w:pPr>
      <w:r w:rsidRPr="00F350FB">
        <w:t>Nedlæg adresse</w:t>
      </w:r>
    </w:p>
    <w:p w:rsidR="00700212" w:rsidRPr="00F350FB" w:rsidRDefault="00700212" w:rsidP="004773F9">
      <w:pPr>
        <w:pStyle w:val="Listeafsnit"/>
        <w:numPr>
          <w:ilvl w:val="0"/>
          <w:numId w:val="10"/>
        </w:numPr>
      </w:pPr>
      <w:r w:rsidRPr="00F350FB">
        <w:t>Nedlæg adgangspunkt</w:t>
      </w:r>
      <w:r>
        <w:t xml:space="preserve"> inkl. vejpunkt</w:t>
      </w:r>
    </w:p>
    <w:p w:rsidR="00700212" w:rsidRPr="00F350FB" w:rsidRDefault="00700212" w:rsidP="004773F9">
      <w:pPr>
        <w:pStyle w:val="Listeafsnit"/>
        <w:numPr>
          <w:ilvl w:val="0"/>
          <w:numId w:val="10"/>
        </w:numPr>
      </w:pPr>
      <w:r w:rsidRPr="00F350FB">
        <w:t>Marker adgangspunkt</w:t>
      </w:r>
      <w:r>
        <w:t xml:space="preserve"> </w:t>
      </w:r>
      <w:r w:rsidRPr="00957574">
        <w:t>inkl. vejpunkt</w:t>
      </w:r>
    </w:p>
    <w:p w:rsidR="00700212" w:rsidRPr="00F350FB" w:rsidRDefault="00700212" w:rsidP="004773F9">
      <w:pPr>
        <w:pStyle w:val="Listeafsnit"/>
        <w:numPr>
          <w:ilvl w:val="0"/>
          <w:numId w:val="10"/>
        </w:numPr>
      </w:pPr>
      <w:r w:rsidRPr="00F350FB">
        <w:t>Korrektion af adgangspunkt</w:t>
      </w:r>
      <w:r>
        <w:t xml:space="preserve"> </w:t>
      </w:r>
      <w:r w:rsidRPr="00957574">
        <w:t>inkl. vejpunkt</w:t>
      </w:r>
    </w:p>
    <w:p w:rsidR="00700212" w:rsidRPr="00F350FB" w:rsidRDefault="00700212" w:rsidP="004773F9">
      <w:pPr>
        <w:pStyle w:val="Listeafsnit"/>
        <w:numPr>
          <w:ilvl w:val="0"/>
          <w:numId w:val="10"/>
        </w:numPr>
      </w:pPr>
      <w:r w:rsidRPr="00F350FB">
        <w:t>Korrektion af adresse</w:t>
      </w:r>
    </w:p>
    <w:p w:rsidR="00700212" w:rsidRPr="00F350FB" w:rsidRDefault="00700212" w:rsidP="00534D31"/>
    <w:p w:rsidR="00700212" w:rsidRPr="00F350FB" w:rsidRDefault="00700212" w:rsidP="00534D31"/>
    <w:p w:rsidR="00700212" w:rsidRPr="00F350FB" w:rsidRDefault="00700212" w:rsidP="006F1C2E">
      <w:pPr>
        <w:pStyle w:val="Overskrift2"/>
        <w:tabs>
          <w:tab w:val="clear" w:pos="643"/>
        </w:tabs>
        <w:ind w:left="794" w:hanging="794"/>
        <w:rPr>
          <w:lang w:val="da-DK"/>
        </w:rPr>
      </w:pPr>
      <w:bookmarkStart w:id="33" w:name="_Toc353459236"/>
      <w:r w:rsidRPr="00F350FB">
        <w:rPr>
          <w:lang w:val="da-DK"/>
        </w:rPr>
        <w:t>Services i relation til SDSYS</w:t>
      </w:r>
      <w:bookmarkEnd w:id="33"/>
    </w:p>
    <w:p w:rsidR="00700212" w:rsidRPr="00F350FB" w:rsidRDefault="00700212" w:rsidP="006F1C2E">
      <w:pPr>
        <w:pStyle w:val="Overskrift3"/>
        <w:tabs>
          <w:tab w:val="clear" w:pos="643"/>
        </w:tabs>
        <w:ind w:left="794" w:hanging="794"/>
      </w:pPr>
      <w:bookmarkStart w:id="34" w:name="_Toc353459237"/>
      <w:r w:rsidRPr="00F350FB">
        <w:t>Administrative geografiske inddelinger service</w:t>
      </w:r>
      <w:bookmarkEnd w:id="34"/>
    </w:p>
    <w:p w:rsidR="00700212" w:rsidRPr="00F350FB" w:rsidRDefault="00700212" w:rsidP="00DA2E04">
      <w:r w:rsidRPr="00F350FB">
        <w:t>Målarkitekturens processer benytter følgende:</w:t>
      </w:r>
    </w:p>
    <w:p w:rsidR="00700212" w:rsidRPr="00F350FB" w:rsidRDefault="00700212" w:rsidP="00DA2E04"/>
    <w:p w:rsidR="00700212" w:rsidRPr="00F350FB" w:rsidRDefault="00700212" w:rsidP="004773F9">
      <w:pPr>
        <w:pStyle w:val="Listeafsnit"/>
        <w:numPr>
          <w:ilvl w:val="0"/>
          <w:numId w:val="10"/>
        </w:numPr>
      </w:pPr>
      <w:r w:rsidRPr="00F350FB">
        <w:t>Søgning på administrative geografiske inddelinger</w:t>
      </w:r>
    </w:p>
    <w:p w:rsidR="00700212" w:rsidRPr="00F350FB" w:rsidRDefault="00700212" w:rsidP="00262AC9"/>
    <w:p w:rsidR="00700212" w:rsidRPr="00F350FB" w:rsidRDefault="00700212" w:rsidP="00262AC9">
      <w:r w:rsidRPr="00F350FB">
        <w:t xml:space="preserve">Fra </w:t>
      </w:r>
      <w:proofErr w:type="spellStart"/>
      <w:r w:rsidRPr="00F350FB">
        <w:t>foranalysen</w:t>
      </w:r>
      <w:proofErr w:type="spellEnd"/>
      <w:r w:rsidRPr="00F350FB">
        <w:t xml:space="preserve"> er der yderligere givet et bud på følgende:</w:t>
      </w:r>
    </w:p>
    <w:p w:rsidR="00700212" w:rsidRPr="00F350FB" w:rsidRDefault="00700212" w:rsidP="00262AC9"/>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700212" w:rsidRPr="00F350FB">
        <w:tc>
          <w:tcPr>
            <w:tcW w:w="749" w:type="dxa"/>
            <w:shd w:val="clear" w:color="auto" w:fill="DBE5F1"/>
          </w:tcPr>
          <w:p w:rsidR="00700212" w:rsidRPr="00F350FB" w:rsidRDefault="00700212" w:rsidP="00803FB7">
            <w:pPr>
              <w:pStyle w:val="BrdtekstTabelOverskrift"/>
            </w:pPr>
            <w:r w:rsidRPr="00F350FB">
              <w:t>Nr.</w:t>
            </w:r>
          </w:p>
        </w:tc>
        <w:tc>
          <w:tcPr>
            <w:tcW w:w="2160" w:type="dxa"/>
            <w:shd w:val="clear" w:color="auto" w:fill="DBE5F1"/>
          </w:tcPr>
          <w:p w:rsidR="00700212" w:rsidRPr="00F350FB" w:rsidRDefault="00700212" w:rsidP="00803FB7">
            <w:pPr>
              <w:pStyle w:val="BrdtekstTabelOverskrift"/>
            </w:pPr>
            <w:r w:rsidRPr="00F350FB">
              <w:t>Service</w:t>
            </w:r>
          </w:p>
        </w:tc>
        <w:tc>
          <w:tcPr>
            <w:tcW w:w="5738" w:type="dxa"/>
            <w:shd w:val="clear" w:color="auto" w:fill="DBE5F1"/>
          </w:tcPr>
          <w:p w:rsidR="00700212" w:rsidRPr="00F350FB" w:rsidRDefault="00700212" w:rsidP="00803FB7">
            <w:pPr>
              <w:pStyle w:val="BrdtekstTabelOverskrift"/>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Søgning på Admin</w:t>
            </w:r>
            <w:r w:rsidRPr="00F350FB">
              <w:t>i</w:t>
            </w:r>
            <w:r w:rsidRPr="00F350FB">
              <w:t>strative landinddeli</w:t>
            </w:r>
            <w:r w:rsidRPr="00F350FB">
              <w:t>n</w:t>
            </w:r>
            <w:r w:rsidRPr="00F350FB">
              <w:t>ger</w:t>
            </w:r>
          </w:p>
        </w:tc>
        <w:tc>
          <w:tcPr>
            <w:tcW w:w="5738" w:type="dxa"/>
          </w:tcPr>
          <w:p w:rsidR="00700212" w:rsidRPr="00F350FB" w:rsidRDefault="00700212" w:rsidP="00803FB7">
            <w:pPr>
              <w:pStyle w:val="BrdtekstTabel"/>
            </w:pPr>
            <w:r w:rsidRPr="00F350FB">
              <w:t xml:space="preserve">Søgning på en mængde fx </w:t>
            </w:r>
            <w:proofErr w:type="gramStart"/>
            <w:r w:rsidRPr="00F350FB">
              <w:t>baseret</w:t>
            </w:r>
            <w:proofErr w:type="gramEnd"/>
            <w:r w:rsidRPr="00F350FB">
              <w:t xml:space="preserve"> på en ”</w:t>
            </w:r>
            <w:proofErr w:type="spellStart"/>
            <w:r w:rsidRPr="00F350FB">
              <w:t>bounding</w:t>
            </w:r>
            <w:proofErr w:type="spellEnd"/>
            <w:r w:rsidRPr="00F350FB">
              <w:t xml:space="preserve"> </w:t>
            </w:r>
            <w:proofErr w:type="spellStart"/>
            <w:r w:rsidRPr="00F350FB">
              <w:t>box</w:t>
            </w:r>
            <w:proofErr w:type="spellEnd"/>
            <w:r w:rsidRPr="00F350FB">
              <w:t>”.</w:t>
            </w:r>
            <w:r w:rsidRPr="00F350FB">
              <w:br/>
              <w:t>Mulighed for historikopslag</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Opslag på Admin</w:t>
            </w:r>
            <w:r w:rsidRPr="00F350FB">
              <w:t>i</w:t>
            </w:r>
            <w:r w:rsidRPr="00F350FB">
              <w:t>strativ landinddeling</w:t>
            </w:r>
          </w:p>
        </w:tc>
        <w:tc>
          <w:tcPr>
            <w:tcW w:w="5738" w:type="dxa"/>
          </w:tcPr>
          <w:p w:rsidR="00700212" w:rsidRPr="00F350FB" w:rsidRDefault="00700212" w:rsidP="00803FB7">
            <w:pPr>
              <w:pStyle w:val="BrdtekstTabel"/>
            </w:pPr>
            <w:r w:rsidRPr="00F350FB">
              <w:t>Returnerer alle dataattributter (afhængig af kategori) objek</w:t>
            </w:r>
            <w:r w:rsidRPr="00F350FB">
              <w:t>t</w:t>
            </w:r>
            <w:r w:rsidRPr="00F350FB">
              <w:t>vis.</w:t>
            </w:r>
            <w:r w:rsidRPr="00F350FB">
              <w:br/>
              <w:t xml:space="preserve">Mulighed for historikopslag. </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Administrativ lan</w:t>
            </w:r>
            <w:r w:rsidRPr="00F350FB">
              <w:t>d</w:t>
            </w:r>
            <w:r w:rsidRPr="00F350FB">
              <w:lastRenderedPageBreak/>
              <w:t>inddeling Download</w:t>
            </w:r>
          </w:p>
        </w:tc>
        <w:tc>
          <w:tcPr>
            <w:tcW w:w="5738" w:type="dxa"/>
          </w:tcPr>
          <w:p w:rsidR="00700212" w:rsidRPr="00F350FB" w:rsidRDefault="00700212" w:rsidP="00803FB7">
            <w:pPr>
              <w:pStyle w:val="BrdtekstTabel"/>
            </w:pPr>
            <w:r w:rsidRPr="00F350FB">
              <w:lastRenderedPageBreak/>
              <w:t xml:space="preserve">Download af landinddelinger i forskellige industri- og gængse </w:t>
            </w:r>
            <w:r w:rsidRPr="00F350FB">
              <w:lastRenderedPageBreak/>
              <w:t>formater. Mulighed for:</w:t>
            </w:r>
          </w:p>
          <w:p w:rsidR="00700212" w:rsidRPr="00F350FB" w:rsidRDefault="00700212" w:rsidP="00803FB7">
            <w:pPr>
              <w:pStyle w:val="BrdtekstTabelpunkttegn"/>
            </w:pPr>
            <w:r w:rsidRPr="00F350FB">
              <w:t>landdækkende og områdevis download</w:t>
            </w:r>
          </w:p>
          <w:p w:rsidR="00700212" w:rsidRPr="00F350FB" w:rsidRDefault="00700212" w:rsidP="00803FB7">
            <w:pPr>
              <w:pStyle w:val="BrdtekstTabelpunkttegn"/>
            </w:pPr>
            <w:r w:rsidRPr="00F350FB">
              <w:t>at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 pr. en given dato.</w:t>
            </w:r>
            <w:proofErr w:type="gramEnd"/>
          </w:p>
        </w:tc>
      </w:tr>
      <w:tr w:rsidR="00700212" w:rsidRPr="00F350FB">
        <w:tc>
          <w:tcPr>
            <w:tcW w:w="749" w:type="dxa"/>
          </w:tcPr>
          <w:p w:rsidR="00700212" w:rsidRPr="00F350FB" w:rsidRDefault="00700212" w:rsidP="00803FB7">
            <w:pPr>
              <w:pStyle w:val="BrdtekstTabel"/>
            </w:pPr>
            <w:r w:rsidRPr="00F350FB">
              <w:lastRenderedPageBreak/>
              <w:t>S.3</w:t>
            </w:r>
          </w:p>
        </w:tc>
        <w:tc>
          <w:tcPr>
            <w:tcW w:w="2160" w:type="dxa"/>
          </w:tcPr>
          <w:p w:rsidR="00700212" w:rsidRPr="00F350FB" w:rsidRDefault="00700212" w:rsidP="00803FB7">
            <w:pPr>
              <w:pStyle w:val="BrdtekstTabel"/>
            </w:pPr>
            <w:r w:rsidRPr="00F350FB">
              <w:t>Opslag på Admin</w:t>
            </w:r>
            <w:r w:rsidRPr="00F350FB">
              <w:t>i</w:t>
            </w:r>
            <w:r w:rsidRPr="00F350FB">
              <w:t xml:space="preserve">strativ landinddeling fra mobile </w:t>
            </w:r>
            <w:proofErr w:type="spellStart"/>
            <w:r w:rsidRPr="00F350FB">
              <w:t>devices</w:t>
            </w:r>
            <w:proofErr w:type="spellEnd"/>
          </w:p>
        </w:tc>
        <w:tc>
          <w:tcPr>
            <w:tcW w:w="5738" w:type="dxa"/>
          </w:tcPr>
          <w:p w:rsidR="00700212" w:rsidRPr="00F350FB" w:rsidRDefault="00700212" w:rsidP="00803FB7">
            <w:pPr>
              <w:pStyle w:val="BrdtekstTabel"/>
            </w:pPr>
            <w:r w:rsidRPr="00F350FB">
              <w:t xml:space="preserve">En </w:t>
            </w:r>
            <w:proofErr w:type="spellStart"/>
            <w:r w:rsidRPr="00F350FB">
              <w:t>smartphone</w:t>
            </w:r>
            <w:proofErr w:type="spellEnd"/>
            <w:r w:rsidRPr="00F350FB">
              <w:t xml:space="preserve"> skal via en </w:t>
            </w:r>
            <w:proofErr w:type="spellStart"/>
            <w:r w:rsidRPr="00F350FB">
              <w:t>app</w:t>
            </w:r>
            <w:proofErr w:type="spellEnd"/>
            <w:r w:rsidRPr="00F350FB">
              <w:t xml:space="preserve"> kunne forespørge med en GPS-koordinat og få returneret aktuel placering i fx komm</w:t>
            </w:r>
            <w:r w:rsidRPr="00F350FB">
              <w:t>u</w:t>
            </w:r>
            <w:r w:rsidRPr="00F350FB">
              <w:t>ne, politikreds og sogn.</w:t>
            </w:r>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 xml:space="preserve">Abonnement på ændringer </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262AC9"/>
    <w:p w:rsidR="00700212" w:rsidRPr="00F350FB" w:rsidRDefault="00700212" w:rsidP="00D828F0">
      <w:pPr>
        <w:pStyle w:val="Overskrift3"/>
        <w:tabs>
          <w:tab w:val="clear" w:pos="643"/>
        </w:tabs>
        <w:ind w:left="794" w:hanging="794"/>
      </w:pPr>
      <w:bookmarkStart w:id="35" w:name="_Toc353459238"/>
      <w:r w:rsidRPr="00F350FB">
        <w:t>Navngivne steder service</w:t>
      </w:r>
      <w:bookmarkEnd w:id="35"/>
    </w:p>
    <w:p w:rsidR="00700212" w:rsidRPr="00F350FB" w:rsidRDefault="00700212" w:rsidP="00262AC9">
      <w:r w:rsidRPr="00F350FB">
        <w:t>Målarkitekturens processer benytter følgende:</w:t>
      </w:r>
    </w:p>
    <w:p w:rsidR="00700212" w:rsidRPr="00F350FB" w:rsidRDefault="00700212" w:rsidP="00262AC9"/>
    <w:p w:rsidR="00700212" w:rsidRPr="00F350FB" w:rsidRDefault="00700212" w:rsidP="004773F9">
      <w:pPr>
        <w:pStyle w:val="Listeafsnit"/>
        <w:numPr>
          <w:ilvl w:val="0"/>
          <w:numId w:val="10"/>
        </w:numPr>
      </w:pPr>
      <w:r w:rsidRPr="00F350FB">
        <w:t>Søgning på eksisterende navngivne steder</w:t>
      </w:r>
    </w:p>
    <w:p w:rsidR="00700212" w:rsidRPr="00F350FB" w:rsidRDefault="00700212" w:rsidP="00534D31"/>
    <w:p w:rsidR="00700212" w:rsidRPr="00F350FB" w:rsidRDefault="00700212" w:rsidP="00534D31">
      <w:r w:rsidRPr="00F350FB">
        <w:t xml:space="preserve">Fra </w:t>
      </w:r>
      <w:proofErr w:type="spellStart"/>
      <w:r w:rsidRPr="00F350FB">
        <w:t>foranalysen</w:t>
      </w:r>
      <w:proofErr w:type="spellEnd"/>
      <w:r w:rsidRPr="00F350FB">
        <w:t xml:space="preserve"> er der yderligere givet et bud på følgende:</w:t>
      </w:r>
    </w:p>
    <w:p w:rsidR="00700212" w:rsidRPr="00F350FB" w:rsidRDefault="00700212" w:rsidP="00534D31"/>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2160"/>
        <w:gridCol w:w="5738"/>
      </w:tblGrid>
      <w:tr w:rsidR="00700212" w:rsidRPr="00F350FB">
        <w:tc>
          <w:tcPr>
            <w:tcW w:w="749" w:type="dxa"/>
            <w:shd w:val="clear" w:color="auto" w:fill="DBE5F1"/>
          </w:tcPr>
          <w:p w:rsidR="00700212" w:rsidRPr="00F350FB" w:rsidRDefault="00700212" w:rsidP="00803FB7">
            <w:pPr>
              <w:pStyle w:val="BrdtekstTabelOverskrift"/>
            </w:pPr>
            <w:r w:rsidRPr="00F350FB">
              <w:t>Nr.</w:t>
            </w:r>
          </w:p>
        </w:tc>
        <w:tc>
          <w:tcPr>
            <w:tcW w:w="2160" w:type="dxa"/>
            <w:shd w:val="clear" w:color="auto" w:fill="DBE5F1"/>
          </w:tcPr>
          <w:p w:rsidR="00700212" w:rsidRPr="00F350FB" w:rsidRDefault="00700212" w:rsidP="00803FB7">
            <w:pPr>
              <w:pStyle w:val="BrdtekstTabelOverskrift"/>
            </w:pPr>
            <w:r w:rsidRPr="00F350FB">
              <w:t>Servicenavn</w:t>
            </w:r>
          </w:p>
        </w:tc>
        <w:tc>
          <w:tcPr>
            <w:tcW w:w="5738" w:type="dxa"/>
            <w:shd w:val="clear" w:color="auto" w:fill="DBE5F1"/>
          </w:tcPr>
          <w:p w:rsidR="00700212" w:rsidRPr="00F350FB" w:rsidRDefault="00700212" w:rsidP="00803FB7">
            <w:pPr>
              <w:pStyle w:val="BrdtekstTabelOverskrift"/>
            </w:pPr>
            <w:r w:rsidRPr="00F350FB">
              <w:t>Beskrivelse</w:t>
            </w:r>
          </w:p>
        </w:tc>
      </w:tr>
      <w:tr w:rsidR="00700212" w:rsidRPr="00F350FB">
        <w:tc>
          <w:tcPr>
            <w:tcW w:w="749" w:type="dxa"/>
          </w:tcPr>
          <w:p w:rsidR="00700212" w:rsidRPr="00F350FB" w:rsidRDefault="00700212" w:rsidP="00803FB7">
            <w:pPr>
              <w:pStyle w:val="BrdtekstTabel"/>
            </w:pPr>
            <w:r w:rsidRPr="00F350FB">
              <w:t>S.1</w:t>
            </w:r>
          </w:p>
        </w:tc>
        <w:tc>
          <w:tcPr>
            <w:tcW w:w="2160" w:type="dxa"/>
          </w:tcPr>
          <w:p w:rsidR="00700212" w:rsidRPr="00F350FB" w:rsidRDefault="00700212" w:rsidP="00803FB7">
            <w:pPr>
              <w:pStyle w:val="BrdtekstTabel"/>
            </w:pPr>
            <w:r w:rsidRPr="00F350FB">
              <w:t>Navngivne steder</w:t>
            </w:r>
          </w:p>
        </w:tc>
        <w:tc>
          <w:tcPr>
            <w:tcW w:w="5738" w:type="dxa"/>
          </w:tcPr>
          <w:p w:rsidR="00700212" w:rsidRPr="00F350FB" w:rsidRDefault="00700212" w:rsidP="00803FB7">
            <w:pPr>
              <w:pStyle w:val="BrdtekstTabel"/>
            </w:pPr>
            <w:r w:rsidRPr="00F350FB">
              <w:t>Søgning på ud fra søgeparametre inklusive fonetisk søgning (”smart søg” i takt med indtastning), kategorier, DAGI-inddelinger.</w:t>
            </w:r>
          </w:p>
        </w:tc>
      </w:tr>
      <w:tr w:rsidR="00700212" w:rsidRPr="00F350FB">
        <w:tc>
          <w:tcPr>
            <w:tcW w:w="749" w:type="dxa"/>
          </w:tcPr>
          <w:p w:rsidR="00700212" w:rsidRPr="00F350FB" w:rsidRDefault="00700212" w:rsidP="00803FB7">
            <w:pPr>
              <w:pStyle w:val="BrdtekstTabel"/>
            </w:pPr>
            <w:r w:rsidRPr="00F350FB">
              <w:t>S.2</w:t>
            </w:r>
          </w:p>
        </w:tc>
        <w:tc>
          <w:tcPr>
            <w:tcW w:w="2160" w:type="dxa"/>
          </w:tcPr>
          <w:p w:rsidR="00700212" w:rsidRPr="00F350FB" w:rsidRDefault="00700212" w:rsidP="00803FB7">
            <w:pPr>
              <w:pStyle w:val="BrdtekstTabel"/>
            </w:pPr>
            <w:r w:rsidRPr="00F350FB">
              <w:t>Navngivet sted</w:t>
            </w:r>
          </w:p>
        </w:tc>
        <w:tc>
          <w:tcPr>
            <w:tcW w:w="5738" w:type="dxa"/>
          </w:tcPr>
          <w:p w:rsidR="00700212" w:rsidRPr="00F350FB" w:rsidRDefault="00700212" w:rsidP="00803FB7">
            <w:pPr>
              <w:pStyle w:val="BrdtekstTabel"/>
            </w:pPr>
            <w:r w:rsidRPr="00F350FB">
              <w:t>Returnerer alle dataattributter (afhængig af kategori).</w:t>
            </w:r>
            <w:r w:rsidRPr="00F350FB">
              <w:br/>
              <w:t>Mulighed for historikopslag</w:t>
            </w:r>
          </w:p>
        </w:tc>
      </w:tr>
      <w:tr w:rsidR="00700212" w:rsidRPr="00F350FB">
        <w:tc>
          <w:tcPr>
            <w:tcW w:w="749" w:type="dxa"/>
          </w:tcPr>
          <w:p w:rsidR="00700212" w:rsidRPr="00F350FB" w:rsidRDefault="00700212" w:rsidP="00803FB7">
            <w:pPr>
              <w:pStyle w:val="BrdtekstTabel"/>
            </w:pPr>
            <w:r w:rsidRPr="00F350FB">
              <w:t>S.3</w:t>
            </w:r>
          </w:p>
        </w:tc>
        <w:tc>
          <w:tcPr>
            <w:tcW w:w="2160" w:type="dxa"/>
          </w:tcPr>
          <w:p w:rsidR="00700212" w:rsidRPr="00F350FB" w:rsidRDefault="00700212" w:rsidP="00803FB7">
            <w:pPr>
              <w:pStyle w:val="BrdtekstTabel"/>
            </w:pPr>
            <w:r w:rsidRPr="00F350FB">
              <w:t>Download</w:t>
            </w:r>
          </w:p>
        </w:tc>
        <w:tc>
          <w:tcPr>
            <w:tcW w:w="5738" w:type="dxa"/>
          </w:tcPr>
          <w:p w:rsidR="00700212" w:rsidRPr="00F350FB" w:rsidRDefault="00700212" w:rsidP="00803FB7">
            <w:pPr>
              <w:pStyle w:val="BrdtekstTabel"/>
            </w:pPr>
            <w:r w:rsidRPr="00F350FB">
              <w:t>Download af adresser i forskellige industri- og gængse form</w:t>
            </w:r>
            <w:r w:rsidRPr="00F350FB">
              <w:t>a</w:t>
            </w:r>
            <w:r w:rsidRPr="00F350FB">
              <w:t>ter. Mulighed for:</w:t>
            </w:r>
          </w:p>
          <w:p w:rsidR="00700212" w:rsidRPr="00F350FB" w:rsidRDefault="00700212" w:rsidP="00803FB7">
            <w:pPr>
              <w:pStyle w:val="BrdtekstTabelpunkttegn"/>
            </w:pPr>
            <w:r w:rsidRPr="00F350FB">
              <w:t>landdækkende og områdevis download</w:t>
            </w:r>
          </w:p>
          <w:p w:rsidR="00700212" w:rsidRPr="00F350FB" w:rsidRDefault="00700212" w:rsidP="00803FB7">
            <w:pPr>
              <w:pStyle w:val="BrdtekstTabelpunkttegn"/>
            </w:pPr>
            <w:r w:rsidRPr="00F350FB">
              <w:t>at styre antal attributter</w:t>
            </w:r>
          </w:p>
          <w:p w:rsidR="00700212" w:rsidRPr="00F350FB" w:rsidRDefault="00700212" w:rsidP="00803FB7">
            <w:pPr>
              <w:pStyle w:val="BrdtekstTabelpunkttegn"/>
            </w:pPr>
            <w:r w:rsidRPr="00F350FB">
              <w:t>+/- og total download</w:t>
            </w:r>
          </w:p>
          <w:p w:rsidR="00700212" w:rsidRPr="00F350FB" w:rsidRDefault="00700212" w:rsidP="00803FB7">
            <w:pPr>
              <w:pStyle w:val="BrdtekstTabelpunkttegn"/>
            </w:pPr>
            <w:proofErr w:type="gramStart"/>
            <w:r w:rsidRPr="00F350FB">
              <w:t>download pr. en given dato.</w:t>
            </w:r>
            <w:proofErr w:type="gramEnd"/>
          </w:p>
        </w:tc>
      </w:tr>
      <w:tr w:rsidR="00700212" w:rsidRPr="00F350FB">
        <w:tc>
          <w:tcPr>
            <w:tcW w:w="749" w:type="dxa"/>
          </w:tcPr>
          <w:p w:rsidR="00700212" w:rsidRPr="00F350FB" w:rsidRDefault="00700212" w:rsidP="00803FB7">
            <w:pPr>
              <w:pStyle w:val="BrdtekstTabel"/>
            </w:pPr>
            <w:r w:rsidRPr="00F350FB">
              <w:t>S.4</w:t>
            </w:r>
          </w:p>
        </w:tc>
        <w:tc>
          <w:tcPr>
            <w:tcW w:w="2160" w:type="dxa"/>
          </w:tcPr>
          <w:p w:rsidR="00700212" w:rsidRPr="00F350FB" w:rsidRDefault="00700212" w:rsidP="00803FB7">
            <w:pPr>
              <w:pStyle w:val="BrdtekstTabel"/>
            </w:pPr>
            <w:r w:rsidRPr="00F350FB">
              <w:t>Hændelser</w:t>
            </w:r>
          </w:p>
        </w:tc>
        <w:tc>
          <w:tcPr>
            <w:tcW w:w="5738" w:type="dxa"/>
          </w:tcPr>
          <w:p w:rsidR="00700212" w:rsidRPr="00F350FB" w:rsidRDefault="00700212" w:rsidP="00803FB7">
            <w:pPr>
              <w:pStyle w:val="BrdtekstTabel"/>
            </w:pPr>
            <w:r w:rsidRPr="00F350FB">
              <w:t>Abonnement på ændringer inkl. stavemåde</w:t>
            </w:r>
          </w:p>
        </w:tc>
      </w:tr>
      <w:tr w:rsidR="00700212" w:rsidRPr="00F350FB">
        <w:tc>
          <w:tcPr>
            <w:tcW w:w="749" w:type="dxa"/>
          </w:tcPr>
          <w:p w:rsidR="00700212" w:rsidRPr="00F350FB" w:rsidRDefault="00700212" w:rsidP="00803FB7">
            <w:pPr>
              <w:pStyle w:val="BrdtekstTabel"/>
            </w:pPr>
            <w:r w:rsidRPr="00F350FB">
              <w:t>S.5</w:t>
            </w:r>
          </w:p>
        </w:tc>
        <w:tc>
          <w:tcPr>
            <w:tcW w:w="2160" w:type="dxa"/>
          </w:tcPr>
          <w:p w:rsidR="00700212" w:rsidRPr="00F350FB" w:rsidRDefault="00700212" w:rsidP="00803FB7">
            <w:pPr>
              <w:pStyle w:val="BrdtekstTabel"/>
            </w:pPr>
            <w:r w:rsidRPr="00F350FB">
              <w:t>Kendte fejl/mangler</w:t>
            </w:r>
          </w:p>
        </w:tc>
        <w:tc>
          <w:tcPr>
            <w:tcW w:w="5738" w:type="dxa"/>
          </w:tcPr>
          <w:p w:rsidR="00700212" w:rsidRPr="00F350FB" w:rsidRDefault="00700212" w:rsidP="00803FB7">
            <w:pPr>
              <w:pStyle w:val="BrdtekstTabel"/>
            </w:pPr>
            <w:r w:rsidRPr="00F350FB">
              <w:t>Allerede meldte fejl/mangler udstilles</w:t>
            </w:r>
          </w:p>
        </w:tc>
      </w:tr>
    </w:tbl>
    <w:p w:rsidR="00700212" w:rsidRPr="00F350FB" w:rsidRDefault="00700212" w:rsidP="00534D31"/>
    <w:p w:rsidR="00700212" w:rsidRPr="00F350FB" w:rsidRDefault="00700212" w:rsidP="00D828F0">
      <w:pPr>
        <w:pStyle w:val="Overskrift3"/>
        <w:tabs>
          <w:tab w:val="clear" w:pos="643"/>
        </w:tabs>
        <w:ind w:left="794" w:hanging="794"/>
      </w:pPr>
      <w:bookmarkStart w:id="36" w:name="_Toc353459239"/>
      <w:r w:rsidRPr="00F350FB">
        <w:t>Ajourføringsservices</w:t>
      </w:r>
      <w:bookmarkEnd w:id="36"/>
    </w:p>
    <w:p w:rsidR="00700212" w:rsidRPr="00654657" w:rsidRDefault="00700212" w:rsidP="004773F9">
      <w:pPr>
        <w:pStyle w:val="Listeafsnit"/>
        <w:numPr>
          <w:ilvl w:val="0"/>
          <w:numId w:val="11"/>
        </w:numPr>
      </w:pPr>
      <w:r w:rsidRPr="00654657">
        <w:t>Registrer stednavneforslag</w:t>
      </w:r>
    </w:p>
    <w:p w:rsidR="00700212" w:rsidRPr="00F350FB" w:rsidRDefault="00700212" w:rsidP="004773F9">
      <w:pPr>
        <w:pStyle w:val="Listeafsnit"/>
        <w:numPr>
          <w:ilvl w:val="0"/>
          <w:numId w:val="11"/>
        </w:numPr>
      </w:pPr>
      <w:r w:rsidRPr="00F350FB">
        <w:t>Korrektion af navngivet sted</w:t>
      </w:r>
    </w:p>
    <w:p w:rsidR="00700212" w:rsidRPr="00F350FB" w:rsidRDefault="00700212" w:rsidP="004773F9">
      <w:pPr>
        <w:pStyle w:val="Listeafsnit"/>
        <w:numPr>
          <w:ilvl w:val="0"/>
          <w:numId w:val="11"/>
        </w:numPr>
      </w:pPr>
      <w:r w:rsidRPr="00F350FB">
        <w:t>Registrer officielt navngivet sted</w:t>
      </w:r>
    </w:p>
    <w:p w:rsidR="00700212" w:rsidRPr="00F350FB" w:rsidRDefault="00700212" w:rsidP="004773F9">
      <w:pPr>
        <w:pStyle w:val="Listeafsnit"/>
        <w:numPr>
          <w:ilvl w:val="0"/>
          <w:numId w:val="11"/>
        </w:numPr>
      </w:pPr>
      <w:r w:rsidRPr="00F350FB">
        <w:t>Opdater autoriserede stednavne</w:t>
      </w:r>
    </w:p>
    <w:p w:rsidR="00700212" w:rsidRPr="00F350FB" w:rsidRDefault="00700212" w:rsidP="004773F9">
      <w:pPr>
        <w:pStyle w:val="Listeafsnit"/>
        <w:numPr>
          <w:ilvl w:val="0"/>
          <w:numId w:val="11"/>
        </w:numPr>
      </w:pPr>
      <w:r w:rsidRPr="00F350FB">
        <w:t>Opdater FOT-kobling</w:t>
      </w:r>
    </w:p>
    <w:p w:rsidR="00700212" w:rsidRPr="00F350FB" w:rsidRDefault="00700212" w:rsidP="004773F9">
      <w:pPr>
        <w:pStyle w:val="Listeafsnit"/>
        <w:numPr>
          <w:ilvl w:val="0"/>
          <w:numId w:val="11"/>
        </w:numPr>
      </w:pPr>
      <w:r w:rsidRPr="00F350FB">
        <w:t>Opdater adressekobling</w:t>
      </w:r>
    </w:p>
    <w:p w:rsidR="00700212" w:rsidRPr="00F350FB" w:rsidRDefault="00700212" w:rsidP="004773F9">
      <w:pPr>
        <w:pStyle w:val="Listeafsnit"/>
        <w:numPr>
          <w:ilvl w:val="0"/>
          <w:numId w:val="11"/>
        </w:numPr>
      </w:pPr>
      <w:r w:rsidRPr="00F350FB">
        <w:t>Importer administrativ inddeling</w:t>
      </w:r>
    </w:p>
    <w:p w:rsidR="00700212" w:rsidRPr="00F350FB" w:rsidRDefault="00700212" w:rsidP="004773F9">
      <w:pPr>
        <w:pStyle w:val="Listeafsnit"/>
        <w:numPr>
          <w:ilvl w:val="0"/>
          <w:numId w:val="11"/>
        </w:numPr>
      </w:pPr>
      <w:r w:rsidRPr="00F350FB">
        <w:t>Opret forslag til ændring af administrativ inddeling</w:t>
      </w:r>
    </w:p>
    <w:p w:rsidR="00700212" w:rsidRPr="00F350FB" w:rsidRDefault="00700212" w:rsidP="004773F9">
      <w:pPr>
        <w:pStyle w:val="Listeafsnit"/>
        <w:numPr>
          <w:ilvl w:val="0"/>
          <w:numId w:val="11"/>
        </w:numPr>
      </w:pPr>
      <w:r w:rsidRPr="00F350FB">
        <w:t>Effektuer ændring af administrativ inddeling</w:t>
      </w:r>
    </w:p>
    <w:p w:rsidR="00700212" w:rsidRPr="00F350FB" w:rsidRDefault="00700212" w:rsidP="004773F9">
      <w:pPr>
        <w:pStyle w:val="Listeafsnit"/>
        <w:numPr>
          <w:ilvl w:val="0"/>
          <w:numId w:val="11"/>
        </w:numPr>
      </w:pPr>
      <w:r w:rsidRPr="00F350FB">
        <w:lastRenderedPageBreak/>
        <w:t>Rediger administrativ inddeling</w:t>
      </w:r>
    </w:p>
    <w:p w:rsidR="00700212" w:rsidRPr="00F350FB" w:rsidRDefault="00700212" w:rsidP="004773F9">
      <w:pPr>
        <w:pStyle w:val="Listeafsnit"/>
        <w:numPr>
          <w:ilvl w:val="0"/>
          <w:numId w:val="11"/>
        </w:numPr>
      </w:pPr>
      <w:r w:rsidRPr="00F350FB">
        <w:t>Korrektion af administrativ inddeling</w:t>
      </w:r>
    </w:p>
    <w:p w:rsidR="00700212" w:rsidRPr="00F350FB" w:rsidRDefault="00700212" w:rsidP="004773F9">
      <w:pPr>
        <w:pStyle w:val="Listeafsnit"/>
        <w:numPr>
          <w:ilvl w:val="0"/>
          <w:numId w:val="11"/>
        </w:numPr>
      </w:pPr>
      <w:r w:rsidRPr="00F350FB">
        <w:t>Opdater administrativ inddeling</w:t>
      </w:r>
    </w:p>
    <w:p w:rsidR="00700212" w:rsidRPr="00F350FB" w:rsidRDefault="00700212" w:rsidP="004773F9">
      <w:pPr>
        <w:pStyle w:val="Listeafsnit"/>
        <w:numPr>
          <w:ilvl w:val="0"/>
          <w:numId w:val="11"/>
        </w:numPr>
      </w:pPr>
      <w:r w:rsidRPr="00F350FB">
        <w:t>Importer navngivne steder</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37" w:name="_Toc353459240"/>
      <w:r w:rsidRPr="00F350FB">
        <w:rPr>
          <w:lang w:val="da-DK"/>
        </w:rPr>
        <w:t>Services i relation til CPR</w:t>
      </w:r>
      <w:bookmarkEnd w:id="37"/>
    </w:p>
    <w:p w:rsidR="00700212" w:rsidRPr="00F350FB" w:rsidRDefault="00700212" w:rsidP="00DA2E04">
      <w:pPr>
        <w:pStyle w:val="Overskrift3"/>
        <w:tabs>
          <w:tab w:val="clear" w:pos="643"/>
        </w:tabs>
        <w:ind w:left="794" w:hanging="794"/>
      </w:pPr>
      <w:bookmarkStart w:id="38" w:name="_Toc353459241"/>
      <w:r w:rsidRPr="00F350FB">
        <w:t>CPR Services</w:t>
      </w:r>
      <w:bookmarkEnd w:id="38"/>
    </w:p>
    <w:p w:rsidR="00700212" w:rsidRPr="00F350FB" w:rsidRDefault="00700212" w:rsidP="004773F9">
      <w:pPr>
        <w:pStyle w:val="Listeafsnit"/>
        <w:numPr>
          <w:ilvl w:val="0"/>
          <w:numId w:val="13"/>
        </w:numPr>
      </w:pPr>
      <w:r w:rsidRPr="00F350FB">
        <w:t>Findes der ophold på adresse</w:t>
      </w:r>
    </w:p>
    <w:p w:rsidR="00700212" w:rsidRPr="00F350FB" w:rsidRDefault="00700212" w:rsidP="004773F9">
      <w:pPr>
        <w:pStyle w:val="Listeafsnit"/>
        <w:numPr>
          <w:ilvl w:val="0"/>
          <w:numId w:val="13"/>
        </w:numPr>
      </w:pPr>
      <w:r w:rsidRPr="00F350FB">
        <w:t>Udstilling af ophold dansk adresse i relevante CPR-services</w:t>
      </w:r>
    </w:p>
    <w:p w:rsidR="00700212" w:rsidRPr="00F350FB" w:rsidRDefault="00700212" w:rsidP="00DA2E04"/>
    <w:p w:rsidR="00700212" w:rsidRPr="00F350FB" w:rsidRDefault="00700212" w:rsidP="00DA2E04">
      <w:pPr>
        <w:pStyle w:val="Overskrift3"/>
        <w:tabs>
          <w:tab w:val="clear" w:pos="643"/>
        </w:tabs>
        <w:ind w:left="794" w:hanging="794"/>
      </w:pPr>
      <w:bookmarkStart w:id="39" w:name="_Toc353459242"/>
      <w:r w:rsidRPr="00F350FB">
        <w:t>CPR Ajourføringsservice</w:t>
      </w:r>
      <w:bookmarkEnd w:id="39"/>
    </w:p>
    <w:p w:rsidR="00700212" w:rsidRPr="00F350FB" w:rsidRDefault="00700212" w:rsidP="004773F9">
      <w:pPr>
        <w:pStyle w:val="Listeafsnit"/>
        <w:numPr>
          <w:ilvl w:val="0"/>
          <w:numId w:val="13"/>
        </w:numPr>
      </w:pPr>
      <w:r w:rsidRPr="00F350FB">
        <w:t>Registrer ophold dansk adresse</w:t>
      </w:r>
    </w:p>
    <w:p w:rsidR="00700212" w:rsidRPr="00F350FB" w:rsidRDefault="00700212" w:rsidP="004773F9">
      <w:pPr>
        <w:pStyle w:val="Listeafsnit"/>
        <w:numPr>
          <w:ilvl w:val="0"/>
          <w:numId w:val="13"/>
        </w:numPr>
      </w:pPr>
      <w:r w:rsidRPr="00F350FB">
        <w:t>Registrer ændret ophold dansk adresse</w:t>
      </w:r>
    </w:p>
    <w:p w:rsidR="00700212" w:rsidRPr="00F350FB" w:rsidRDefault="00700212" w:rsidP="004773F9">
      <w:pPr>
        <w:pStyle w:val="Listeafsnit"/>
        <w:numPr>
          <w:ilvl w:val="0"/>
          <w:numId w:val="13"/>
        </w:numPr>
      </w:pPr>
      <w:r w:rsidRPr="00F350FB">
        <w:t>Registrer ophør af ophold dansk adresse</w:t>
      </w:r>
    </w:p>
    <w:p w:rsidR="00700212" w:rsidRPr="00F350FB" w:rsidRDefault="00700212" w:rsidP="00A9663E"/>
    <w:p w:rsidR="00700212" w:rsidRPr="00F350FB" w:rsidRDefault="00700212" w:rsidP="00A9663E">
      <w:pPr>
        <w:pStyle w:val="Overskrift2"/>
        <w:tabs>
          <w:tab w:val="clear" w:pos="643"/>
        </w:tabs>
        <w:ind w:left="794" w:hanging="794"/>
        <w:rPr>
          <w:lang w:val="da-DK"/>
        </w:rPr>
      </w:pPr>
      <w:bookmarkStart w:id="40" w:name="_Toc353459243"/>
      <w:r w:rsidRPr="00F350FB">
        <w:rPr>
          <w:lang w:val="da-DK"/>
        </w:rPr>
        <w:t>Services i relation til CVR</w:t>
      </w:r>
      <w:bookmarkEnd w:id="40"/>
    </w:p>
    <w:p w:rsidR="00700212" w:rsidRPr="00F350FB" w:rsidRDefault="00700212" w:rsidP="00C05F5C">
      <w:pPr>
        <w:pStyle w:val="Overskrift3"/>
        <w:tabs>
          <w:tab w:val="clear" w:pos="643"/>
        </w:tabs>
        <w:ind w:left="794" w:hanging="794"/>
      </w:pPr>
      <w:bookmarkStart w:id="41" w:name="_Toc353459244"/>
      <w:r w:rsidRPr="00F350FB">
        <w:t>CVR Services</w:t>
      </w:r>
      <w:bookmarkEnd w:id="41"/>
    </w:p>
    <w:p w:rsidR="00700212" w:rsidRPr="00F350FB" w:rsidRDefault="00700212" w:rsidP="004773F9">
      <w:pPr>
        <w:pStyle w:val="Listeafsnit"/>
        <w:numPr>
          <w:ilvl w:val="0"/>
          <w:numId w:val="14"/>
        </w:numPr>
      </w:pPr>
      <w:r w:rsidRPr="00F350FB">
        <w:t>Udstilling af virksomhedsadresseanvendelse i relevante CVR-services</w:t>
      </w:r>
    </w:p>
    <w:p w:rsidR="00700212" w:rsidRPr="00F350FB" w:rsidRDefault="00700212" w:rsidP="00C05F5C">
      <w:pPr>
        <w:pStyle w:val="Overskrift3"/>
        <w:tabs>
          <w:tab w:val="clear" w:pos="643"/>
        </w:tabs>
        <w:ind w:left="794" w:hanging="794"/>
      </w:pPr>
      <w:bookmarkStart w:id="42" w:name="_Toc353459245"/>
      <w:r w:rsidRPr="00F350FB">
        <w:t>Ajourføringsservice</w:t>
      </w:r>
      <w:bookmarkEnd w:id="42"/>
    </w:p>
    <w:p w:rsidR="00700212" w:rsidRPr="00F350FB" w:rsidRDefault="00700212" w:rsidP="004773F9">
      <w:pPr>
        <w:pStyle w:val="Listeafsnit"/>
        <w:numPr>
          <w:ilvl w:val="0"/>
          <w:numId w:val="14"/>
        </w:numPr>
      </w:pPr>
      <w:r w:rsidRPr="00F350FB">
        <w:t>Registrer virksomheds adresseanvendelse</w:t>
      </w:r>
    </w:p>
    <w:p w:rsidR="00700212" w:rsidRPr="00F350FB" w:rsidRDefault="00700212" w:rsidP="004773F9">
      <w:pPr>
        <w:pStyle w:val="Listeafsnit"/>
        <w:numPr>
          <w:ilvl w:val="0"/>
          <w:numId w:val="14"/>
        </w:numPr>
      </w:pPr>
      <w:r w:rsidRPr="00F350FB">
        <w:t>Opdater virksomheds adresseanvendelse</w:t>
      </w:r>
    </w:p>
    <w:p w:rsidR="00700212" w:rsidRPr="00F350FB" w:rsidRDefault="00700212" w:rsidP="004773F9">
      <w:pPr>
        <w:pStyle w:val="Listeafsnit"/>
        <w:numPr>
          <w:ilvl w:val="0"/>
          <w:numId w:val="14"/>
        </w:numPr>
      </w:pPr>
      <w:r w:rsidRPr="00F350FB">
        <w:t>Korriger virksomheds adresseanvendelse</w:t>
      </w:r>
    </w:p>
    <w:p w:rsidR="00700212" w:rsidRDefault="00700212" w:rsidP="00A9663E">
      <w:pPr>
        <w:pStyle w:val="Overskrift2"/>
        <w:tabs>
          <w:tab w:val="clear" w:pos="643"/>
        </w:tabs>
        <w:ind w:left="794" w:hanging="794"/>
        <w:rPr>
          <w:lang w:val="da-DK"/>
        </w:rPr>
      </w:pPr>
      <w:bookmarkStart w:id="43" w:name="_Toc353459246"/>
      <w:r>
        <w:rPr>
          <w:lang w:val="da-DK"/>
        </w:rPr>
        <w:t>Tværgående services</w:t>
      </w:r>
      <w:bookmarkEnd w:id="43"/>
    </w:p>
    <w:p w:rsidR="00700212" w:rsidRPr="001E5CC6" w:rsidRDefault="00700212" w:rsidP="004773F9">
      <w:pPr>
        <w:pStyle w:val="Listeafsnit"/>
        <w:numPr>
          <w:ilvl w:val="0"/>
          <w:numId w:val="21"/>
        </w:numPr>
      </w:pPr>
      <w:r>
        <w:t>Søgning på ”alt navngivet”</w:t>
      </w:r>
      <w:r>
        <w:br/>
        <w:t>Videreudvikling af GST service ”Vis stedet”</w:t>
      </w:r>
    </w:p>
    <w:p w:rsidR="00700212" w:rsidRPr="00F350FB" w:rsidRDefault="00700212" w:rsidP="00A9663E">
      <w:pPr>
        <w:pStyle w:val="Overskrift2"/>
        <w:tabs>
          <w:tab w:val="clear" w:pos="643"/>
        </w:tabs>
        <w:ind w:left="794" w:hanging="794"/>
        <w:rPr>
          <w:lang w:val="da-DK"/>
        </w:rPr>
      </w:pPr>
      <w:bookmarkStart w:id="44" w:name="_Toc353459247"/>
      <w:r w:rsidRPr="00F350FB">
        <w:rPr>
          <w:lang w:val="da-DK"/>
        </w:rPr>
        <w:t>Øvrige grunddata i Datafordeleren</w:t>
      </w:r>
      <w:bookmarkEnd w:id="44"/>
    </w:p>
    <w:p w:rsidR="00700212" w:rsidRPr="00F350FB" w:rsidRDefault="00700212" w:rsidP="004773F9">
      <w:pPr>
        <w:pStyle w:val="Listeafsnit"/>
        <w:numPr>
          <w:ilvl w:val="0"/>
          <w:numId w:val="12"/>
        </w:numPr>
      </w:pPr>
      <w:r w:rsidRPr="00F350FB">
        <w:t>Søgning på FOT-vejmidter</w:t>
      </w:r>
    </w:p>
    <w:p w:rsidR="00700212" w:rsidRPr="00F350FB" w:rsidRDefault="00700212" w:rsidP="004773F9">
      <w:pPr>
        <w:pStyle w:val="Listeafsnit"/>
        <w:numPr>
          <w:ilvl w:val="0"/>
          <w:numId w:val="12"/>
        </w:numPr>
      </w:pPr>
      <w:r w:rsidRPr="00F350FB">
        <w:t>Søgning på FOT-objekt (fx vejmidter)</w:t>
      </w:r>
    </w:p>
    <w:p w:rsidR="00700212" w:rsidRPr="00F350FB" w:rsidRDefault="00700212" w:rsidP="004773F9">
      <w:pPr>
        <w:pStyle w:val="Listeafsnit"/>
        <w:numPr>
          <w:ilvl w:val="0"/>
          <w:numId w:val="12"/>
        </w:numPr>
      </w:pPr>
      <w:r w:rsidRPr="00F350FB">
        <w:t>Søgning på bygning</w:t>
      </w:r>
    </w:p>
    <w:p w:rsidR="00700212" w:rsidRPr="00F350FB" w:rsidRDefault="00700212" w:rsidP="004773F9">
      <w:pPr>
        <w:pStyle w:val="Listeafsnit"/>
        <w:numPr>
          <w:ilvl w:val="0"/>
          <w:numId w:val="12"/>
        </w:numPr>
      </w:pPr>
      <w:r w:rsidRPr="00F350FB">
        <w:t>Søgning på enhed</w:t>
      </w:r>
    </w:p>
    <w:p w:rsidR="00700212" w:rsidRPr="00F350FB" w:rsidRDefault="00700212" w:rsidP="004773F9">
      <w:pPr>
        <w:pStyle w:val="Listeafsnit"/>
        <w:numPr>
          <w:ilvl w:val="0"/>
          <w:numId w:val="12"/>
        </w:numPr>
      </w:pPr>
      <w:r w:rsidRPr="00F350FB">
        <w:t>Søgning på jordstykke</w:t>
      </w:r>
    </w:p>
    <w:p w:rsidR="00700212" w:rsidRPr="00F350FB" w:rsidRDefault="00700212" w:rsidP="00C05F5C">
      <w:pPr>
        <w:pStyle w:val="Overskrift3"/>
        <w:tabs>
          <w:tab w:val="clear" w:pos="643"/>
        </w:tabs>
        <w:ind w:left="794" w:hanging="794"/>
      </w:pPr>
      <w:bookmarkStart w:id="45" w:name="_Toc353459248"/>
      <w:r w:rsidRPr="00F350FB">
        <w:t>FOT-ajourføringsservice</w:t>
      </w:r>
      <w:bookmarkEnd w:id="45"/>
    </w:p>
    <w:p w:rsidR="00700212" w:rsidRPr="00F350FB" w:rsidRDefault="00700212" w:rsidP="004773F9">
      <w:pPr>
        <w:pStyle w:val="Listeafsnit"/>
        <w:numPr>
          <w:ilvl w:val="0"/>
          <w:numId w:val="12"/>
        </w:numPr>
      </w:pPr>
      <w:r w:rsidRPr="00F350FB">
        <w:t>Registrer foreløbige FOT-vejmidter</w:t>
      </w:r>
    </w:p>
    <w:p w:rsidR="00700212" w:rsidRPr="00F350FB" w:rsidRDefault="00700212" w:rsidP="004773F9">
      <w:pPr>
        <w:pStyle w:val="Listeafsnit"/>
        <w:numPr>
          <w:ilvl w:val="0"/>
          <w:numId w:val="12"/>
        </w:numPr>
      </w:pPr>
      <w:r w:rsidRPr="00F350FB">
        <w:t>Registrer nyt FOT-objekt</w:t>
      </w:r>
    </w:p>
    <w:p w:rsidR="00700212" w:rsidRPr="00F350FB" w:rsidRDefault="00700212" w:rsidP="006F1C2E">
      <w:pPr>
        <w:pStyle w:val="Overskrift1"/>
      </w:pPr>
      <w:bookmarkStart w:id="46" w:name="_Ref351643820"/>
      <w:bookmarkStart w:id="47" w:name="_Toc353459249"/>
      <w:r w:rsidRPr="00F350FB">
        <w:lastRenderedPageBreak/>
        <w:t>Nuværende systemer</w:t>
      </w:r>
      <w:bookmarkEnd w:id="46"/>
      <w:bookmarkEnd w:id="47"/>
    </w:p>
    <w:p w:rsidR="00700212" w:rsidRPr="00F350FB" w:rsidRDefault="00700212" w:rsidP="006F1C2E">
      <w:pPr>
        <w:pStyle w:val="Overskrift2"/>
        <w:tabs>
          <w:tab w:val="clear" w:pos="643"/>
        </w:tabs>
        <w:ind w:left="794" w:hanging="794"/>
        <w:rPr>
          <w:lang w:val="da-DK"/>
        </w:rPr>
      </w:pPr>
      <w:bookmarkStart w:id="48" w:name="_Toc353459250"/>
      <w:r w:rsidRPr="00F350FB">
        <w:rPr>
          <w:lang w:val="da-DK"/>
        </w:rPr>
        <w:t>Systemsammenhænge</w:t>
      </w:r>
      <w:bookmarkEnd w:id="48"/>
    </w:p>
    <w:p w:rsidR="00700212" w:rsidRPr="00F350FB" w:rsidRDefault="004773F9" w:rsidP="006F1C2E">
      <w:r>
        <w:rPr>
          <w:noProof/>
        </w:rPr>
        <w:pict>
          <v:shape id="Billede 8" o:spid="_x0000_i1028" type="#_x0000_t75" style="width:417pt;height:281.25pt;visibility:visible">
            <v:imagedata r:id="rId11" o:title=""/>
          </v:shape>
        </w:pict>
      </w:r>
    </w:p>
    <w:p w:rsidR="00700212" w:rsidRPr="00F350FB" w:rsidRDefault="00700212" w:rsidP="006F1C2E">
      <w:pPr>
        <w:pStyle w:val="Billedtekst"/>
      </w:pPr>
      <w:r w:rsidRPr="00F350FB">
        <w:t xml:space="preserve">Figur </w:t>
      </w:r>
      <w:r w:rsidR="004773F9">
        <w:fldChar w:fldCharType="begin"/>
      </w:r>
      <w:r w:rsidR="004773F9">
        <w:instrText xml:space="preserve"> SEQ Figur \* ARABIC </w:instrText>
      </w:r>
      <w:r w:rsidR="004773F9">
        <w:fldChar w:fldCharType="separate"/>
      </w:r>
      <w:r>
        <w:rPr>
          <w:noProof/>
        </w:rPr>
        <w:t>3</w:t>
      </w:r>
      <w:r w:rsidR="004773F9">
        <w:rPr>
          <w:noProof/>
        </w:rPr>
        <w:fldChar w:fldCharType="end"/>
      </w:r>
    </w:p>
    <w:p w:rsidR="00700212" w:rsidRPr="00F350FB" w:rsidRDefault="00700212" w:rsidP="006F1C2E">
      <w:r w:rsidRPr="00F350FB">
        <w:t>De nuværende systemsammenhænge er præget af delt ansvar for adresser (fx CPR-VEJ i CPR-systemet) og en lang række punkt-til-punkt integrationer med lokale kopier af adressegrun</w:t>
      </w:r>
      <w:r w:rsidRPr="00F350FB">
        <w:t>d</w:t>
      </w:r>
      <w:r w:rsidRPr="00F350FB">
        <w:t>data. I det følgende beskrives systemerne og deres integrationer.</w:t>
      </w:r>
    </w:p>
    <w:p w:rsidR="00700212" w:rsidRPr="00F350FB" w:rsidRDefault="00700212" w:rsidP="006F1C2E">
      <w:pPr>
        <w:pStyle w:val="Overskrift2"/>
        <w:tabs>
          <w:tab w:val="clear" w:pos="643"/>
        </w:tabs>
        <w:ind w:left="794" w:hanging="794"/>
        <w:rPr>
          <w:lang w:val="da-DK"/>
        </w:rPr>
      </w:pPr>
      <w:bookmarkStart w:id="49" w:name="_Toc353459251"/>
      <w:r w:rsidRPr="00F350FB">
        <w:rPr>
          <w:lang w:val="da-DK"/>
        </w:rPr>
        <w:t>Systemer</w:t>
      </w:r>
      <w:bookmarkEnd w:id="49"/>
    </w:p>
    <w:p w:rsidR="00700212" w:rsidRPr="00F350FB" w:rsidRDefault="00700212" w:rsidP="006A1540">
      <w:pPr>
        <w:rPr>
          <w:b/>
          <w:bCs/>
        </w:rPr>
      </w:pPr>
    </w:p>
    <w:p w:rsidR="00700212" w:rsidRPr="00F350FB" w:rsidRDefault="00700212" w:rsidP="004773F9">
      <w:pPr>
        <w:pStyle w:val="Listeafsnit"/>
        <w:numPr>
          <w:ilvl w:val="0"/>
          <w:numId w:val="9"/>
        </w:numPr>
        <w:rPr>
          <w:b/>
          <w:bCs/>
        </w:rPr>
      </w:pPr>
      <w:r w:rsidRPr="00F350FB">
        <w:rPr>
          <w:b/>
          <w:bCs/>
        </w:rPr>
        <w:t>Adresseanvendere</w:t>
      </w:r>
      <w:r w:rsidRPr="00F350FB">
        <w:rPr>
          <w:b/>
          <w:bCs/>
        </w:rPr>
        <w:br/>
      </w:r>
      <w:r w:rsidRPr="00F350FB">
        <w:t>Adresser anvendes af en lang række private og offentlige aktører, fx beredskabet, post</w:t>
      </w:r>
      <w:r>
        <w:softHyphen/>
      </w:r>
      <w:r w:rsidRPr="00F350FB">
        <w:t>væsenet, taxi og anden distributør virksomhed og varetagelse af kommunale o</w:t>
      </w:r>
      <w:r w:rsidRPr="00F350FB">
        <w:t>p</w:t>
      </w:r>
      <w:r w:rsidRPr="00F350FB">
        <w:t>gaver i hjemmet.</w:t>
      </w:r>
      <w:r w:rsidRPr="00F350FB">
        <w:rPr>
          <w:b/>
          <w:bCs/>
        </w:rPr>
        <w:t xml:space="preserve">  </w:t>
      </w:r>
    </w:p>
    <w:p w:rsidR="00700212" w:rsidRPr="00F350FB" w:rsidRDefault="00700212" w:rsidP="004773F9">
      <w:pPr>
        <w:pStyle w:val="Listeafsnit"/>
        <w:numPr>
          <w:ilvl w:val="0"/>
          <w:numId w:val="9"/>
        </w:numPr>
      </w:pPr>
      <w:r w:rsidRPr="00F350FB">
        <w:rPr>
          <w:b/>
          <w:bCs/>
        </w:rPr>
        <w:t>Adresseinfo.dk</w:t>
      </w:r>
      <w:r w:rsidRPr="00F350FB">
        <w:br/>
        <w:t>Adresseinfo indeholder oplysninger om adresser. Hjemmesiden indeholder generel i</w:t>
      </w:r>
      <w:r w:rsidRPr="00F350FB">
        <w:t>n</w:t>
      </w:r>
      <w:r w:rsidRPr="00F350FB">
        <w:t>for</w:t>
      </w:r>
      <w:r>
        <w:softHyphen/>
      </w:r>
      <w:r w:rsidRPr="00F350FB">
        <w:t xml:space="preserve">mation om det danske adressesystem og om betydningen af synlige og korrekte adresser, tekniske oplysninger om adressedata, om standarder, datakvalitet og </w:t>
      </w:r>
      <w:proofErr w:type="gramStart"/>
      <w:r>
        <w:t>–</w:t>
      </w:r>
      <w:r w:rsidRPr="00F350FB">
        <w:t>ajour</w:t>
      </w:r>
      <w:r>
        <w:softHyphen/>
      </w:r>
      <w:r w:rsidRPr="00F350FB">
        <w:t>føring</w:t>
      </w:r>
      <w:proofErr w:type="gramEnd"/>
      <w:r w:rsidRPr="00F350FB">
        <w:t xml:space="preserve"> og om adgang til de offentlige adressedata samt oplysninger om komm</w:t>
      </w:r>
      <w:r w:rsidRPr="00F350FB">
        <w:t>u</w:t>
      </w:r>
      <w:r w:rsidRPr="00F350FB">
        <w:t>nernes opgaver og ansvar som adressemyndighed.</w:t>
      </w:r>
    </w:p>
    <w:p w:rsidR="00700212" w:rsidRPr="00F350FB" w:rsidRDefault="00700212" w:rsidP="004773F9">
      <w:pPr>
        <w:pStyle w:val="Listeafsnit"/>
        <w:numPr>
          <w:ilvl w:val="0"/>
          <w:numId w:val="9"/>
        </w:numPr>
      </w:pPr>
      <w:r w:rsidRPr="00F350FB">
        <w:rPr>
          <w:b/>
          <w:bCs/>
        </w:rPr>
        <w:t>BBR 1.5/1.6</w:t>
      </w:r>
      <w:r w:rsidRPr="00F350FB">
        <w:br/>
        <w:t>BBR indeholder grunddata om alle bygninger, boliger og adresser. Registret ajourføres af kommunerne primært i forbindelse med byggesager. MBBL har det overordnede a</w:t>
      </w:r>
      <w:r w:rsidRPr="00F350FB">
        <w:t>n</w:t>
      </w:r>
      <w:r w:rsidRPr="00F350FB">
        <w:lastRenderedPageBreak/>
        <w:t>svar for datakvaliteten, og lovgiver om registerets indhold samt udstikker regler og ve</w:t>
      </w:r>
      <w:r w:rsidRPr="00F350FB">
        <w:t>j</w:t>
      </w:r>
      <w:r w:rsidRPr="00F350FB">
        <w:t>ledning for ajourføring. BBR version 1.5 forventes til april 2013, og version 1.6 forve</w:t>
      </w:r>
      <w:r w:rsidRPr="00F350FB">
        <w:t>n</w:t>
      </w:r>
      <w:r w:rsidRPr="00F350FB">
        <w:t>tes i slutningen af 2013.</w:t>
      </w:r>
    </w:p>
    <w:p w:rsidR="00700212" w:rsidRPr="00F350FB" w:rsidRDefault="00700212" w:rsidP="004773F9">
      <w:pPr>
        <w:pStyle w:val="Listeafsnit"/>
        <w:numPr>
          <w:ilvl w:val="0"/>
          <w:numId w:val="9"/>
        </w:numPr>
        <w:rPr>
          <w:b/>
          <w:bCs/>
        </w:rPr>
      </w:pPr>
      <w:r w:rsidRPr="00F350FB">
        <w:rPr>
          <w:b/>
          <w:bCs/>
        </w:rPr>
        <w:t>BBR-Kommuneklient (adressedelen)</w:t>
      </w:r>
      <w:r w:rsidRPr="00F350FB">
        <w:rPr>
          <w:b/>
          <w:bCs/>
        </w:rPr>
        <w:br/>
      </w:r>
      <w:r w:rsidRPr="00F350FB">
        <w:t>BBR-Kommuneklient benyttes af kommunerne til blandt andet at ajourføre adresserne i BBR. Adressernes koordinater kan ikke ajourføres gennem BBR-Kommuneklienten.</w:t>
      </w:r>
    </w:p>
    <w:p w:rsidR="00700212" w:rsidRPr="00F350FB" w:rsidRDefault="00700212" w:rsidP="004773F9">
      <w:pPr>
        <w:pStyle w:val="Listeafsnit"/>
        <w:numPr>
          <w:ilvl w:val="0"/>
          <w:numId w:val="9"/>
        </w:numPr>
      </w:pPr>
      <w:r w:rsidRPr="00F350FB">
        <w:rPr>
          <w:b/>
          <w:bCs/>
        </w:rPr>
        <w:t>CPR</w:t>
      </w:r>
      <w:r w:rsidRPr="00F350FB">
        <w:br/>
        <w:t>Det centrale personregister (CPR) indeholder persondata, der har fællesoffentlig inter</w:t>
      </w:r>
      <w:r>
        <w:softHyphen/>
      </w:r>
      <w:r w:rsidRPr="00F350FB">
        <w:t>esse i Danmark og Grønland.</w:t>
      </w:r>
    </w:p>
    <w:p w:rsidR="00700212" w:rsidRPr="00F350FB" w:rsidRDefault="00700212" w:rsidP="004773F9">
      <w:pPr>
        <w:pStyle w:val="Listeafsnit"/>
        <w:numPr>
          <w:ilvl w:val="0"/>
          <w:numId w:val="9"/>
        </w:numPr>
      </w:pPr>
      <w:r w:rsidRPr="00F350FB">
        <w:rPr>
          <w:b/>
          <w:bCs/>
        </w:rPr>
        <w:t>CPR/CPR-VEJ anvendere</w:t>
      </w:r>
      <w:r w:rsidRPr="00F350FB">
        <w:rPr>
          <w:b/>
          <w:bCs/>
        </w:rPr>
        <w:br/>
      </w:r>
      <w:r w:rsidRPr="00F350FB">
        <w:t>Siden 1968 har CPR’s vejregister dannet grundlag for administration af adresser i Da</w:t>
      </w:r>
      <w:r w:rsidRPr="00F350FB">
        <w:t>n</w:t>
      </w:r>
      <w:r w:rsidRPr="00F350FB">
        <w:t>mark. CPR’s vejregister administreres af kommunerne, og distribueres til offen</w:t>
      </w:r>
      <w:r>
        <w:softHyphen/>
      </w:r>
      <w:r w:rsidRPr="00F350FB">
        <w:t>tlige/private myndigheder og virksomheder via CPR-kontoret, der er et kontor under Økonomi- og Indenrigsministeriet.</w:t>
      </w:r>
    </w:p>
    <w:p w:rsidR="00700212" w:rsidRPr="00F350FB" w:rsidRDefault="00700212" w:rsidP="004773F9">
      <w:pPr>
        <w:pStyle w:val="Listeafsnit"/>
        <w:numPr>
          <w:ilvl w:val="0"/>
          <w:numId w:val="9"/>
        </w:numPr>
      </w:pPr>
      <w:r w:rsidRPr="00F350FB">
        <w:rPr>
          <w:b/>
          <w:bCs/>
        </w:rPr>
        <w:t>CPR-</w:t>
      </w:r>
      <w:proofErr w:type="spellStart"/>
      <w:r w:rsidRPr="00F350FB">
        <w:rPr>
          <w:b/>
          <w:bCs/>
        </w:rPr>
        <w:t>ajourførere</w:t>
      </w:r>
      <w:proofErr w:type="spellEnd"/>
      <w:r w:rsidRPr="00F350FB">
        <w:rPr>
          <w:b/>
          <w:bCs/>
        </w:rPr>
        <w:br/>
      </w:r>
      <w:r w:rsidRPr="00F350FB">
        <w:t>En række myndigheder m.v. har adgang til at ajourføre data i CPR. Kommuner, stats</w:t>
      </w:r>
      <w:r>
        <w:softHyphen/>
      </w:r>
      <w:r w:rsidRPr="00F350FB">
        <w:t>amter, sogne, borgere, skattemyndigheder m.v. kan således direkte ajourføre CPR-data.</w:t>
      </w:r>
    </w:p>
    <w:p w:rsidR="00700212" w:rsidRPr="00F350FB" w:rsidRDefault="00700212" w:rsidP="004773F9">
      <w:pPr>
        <w:pStyle w:val="Listeafsnit"/>
        <w:numPr>
          <w:ilvl w:val="0"/>
          <w:numId w:val="9"/>
        </w:numPr>
      </w:pPr>
      <w:r w:rsidRPr="00F350FB">
        <w:rPr>
          <w:b/>
          <w:bCs/>
        </w:rPr>
        <w:t>CPR-klient (CPR-VEJ delen)</w:t>
      </w:r>
      <w:r w:rsidRPr="00F350FB">
        <w:rPr>
          <w:b/>
          <w:bCs/>
        </w:rPr>
        <w:br/>
      </w:r>
      <w:r w:rsidRPr="00F350FB">
        <w:t>Der er udviklet en række services til opdatering og søgning af CPR-data. Desuden a</w:t>
      </w:r>
      <w:r w:rsidRPr="00F350FB">
        <w:t>d</w:t>
      </w:r>
      <w:r w:rsidRPr="00F350FB">
        <w:t>ministrerer CPR-kontoret en klient, der kan anvendes til opdatering. Kommunerne ve</w:t>
      </w:r>
      <w:r w:rsidRPr="00F350FB">
        <w:t>d</w:t>
      </w:r>
      <w:r w:rsidRPr="00F350FB">
        <w:t>ligeholder CPR’s vejregister gennem denne klient.</w:t>
      </w:r>
    </w:p>
    <w:p w:rsidR="00700212" w:rsidRPr="00F350FB" w:rsidRDefault="00700212" w:rsidP="004773F9">
      <w:pPr>
        <w:pStyle w:val="Listeafsnit"/>
        <w:numPr>
          <w:ilvl w:val="0"/>
          <w:numId w:val="9"/>
        </w:numPr>
      </w:pPr>
      <w:r w:rsidRPr="00F350FB">
        <w:rPr>
          <w:b/>
          <w:bCs/>
        </w:rPr>
        <w:t>CSR-P</w:t>
      </w:r>
      <w:r w:rsidRPr="00F350FB">
        <w:br/>
      </w:r>
      <w:proofErr w:type="spellStart"/>
      <w:r w:rsidRPr="00F350FB">
        <w:t>CSR-P</w:t>
      </w:r>
      <w:proofErr w:type="spellEnd"/>
      <w:r w:rsidRPr="00F350FB">
        <w:t xml:space="preserve"> er </w:t>
      </w:r>
      <w:proofErr w:type="spellStart"/>
      <w:r w:rsidRPr="00F350FB">
        <w:t>SKATs</w:t>
      </w:r>
      <w:proofErr w:type="spellEnd"/>
      <w:r w:rsidRPr="00F350FB">
        <w:t xml:space="preserve"> centrale personregister over alle personer med et CPR-nr. Systemet bruges til håndtering af </w:t>
      </w:r>
      <w:proofErr w:type="spellStart"/>
      <w:r w:rsidRPr="00F350FB">
        <w:t>SKATs</w:t>
      </w:r>
      <w:proofErr w:type="spellEnd"/>
      <w:r w:rsidRPr="00F350FB">
        <w:t xml:space="preserve"> skatteopkrævning for personer og er stamregister for øvrige systemer hos SKAT. CSR-P indeholder en totalkopi af CPR, herunder CPR-vej.</w:t>
      </w:r>
    </w:p>
    <w:p w:rsidR="00700212" w:rsidRPr="00F350FB" w:rsidRDefault="00700212" w:rsidP="004773F9">
      <w:pPr>
        <w:pStyle w:val="Listeafsnit"/>
        <w:numPr>
          <w:ilvl w:val="0"/>
          <w:numId w:val="9"/>
        </w:numPr>
      </w:pPr>
      <w:r w:rsidRPr="00F350FB">
        <w:rPr>
          <w:b/>
          <w:bCs/>
        </w:rPr>
        <w:t>CVR</w:t>
      </w:r>
      <w:r w:rsidRPr="00F350FB">
        <w:br/>
        <w:t>Det Centrale Virksomhedsregister (CVR) er Erhvervsstyrelsens virksomhedsregister.</w:t>
      </w:r>
    </w:p>
    <w:p w:rsidR="00700212" w:rsidRPr="00F350FB" w:rsidRDefault="00700212" w:rsidP="004773F9">
      <w:pPr>
        <w:pStyle w:val="Listeafsnit"/>
        <w:numPr>
          <w:ilvl w:val="0"/>
          <w:numId w:val="9"/>
        </w:numPr>
      </w:pPr>
      <w:r w:rsidRPr="00F350FB">
        <w:rPr>
          <w:b/>
          <w:bCs/>
        </w:rPr>
        <w:t>CVR-ajourfører</w:t>
      </w:r>
      <w:r w:rsidRPr="00F350FB">
        <w:br/>
        <w:t>Brugergrænseflader og interfaces der opretter, ajourfører og viser grunddata i CVR inkl. adresser på N3 form. F.eks.: Virk.dk/</w:t>
      </w:r>
      <w:proofErr w:type="spellStart"/>
      <w:r w:rsidRPr="00F350FB">
        <w:t>WebReg</w:t>
      </w:r>
      <w:proofErr w:type="spellEnd"/>
    </w:p>
    <w:p w:rsidR="00700212" w:rsidRPr="00F350FB" w:rsidRDefault="00700212" w:rsidP="004773F9">
      <w:pPr>
        <w:pStyle w:val="Listeafsnit"/>
        <w:numPr>
          <w:ilvl w:val="0"/>
          <w:numId w:val="9"/>
        </w:numPr>
      </w:pPr>
      <w:r w:rsidRPr="00F350FB">
        <w:rPr>
          <w:b/>
          <w:bCs/>
        </w:rPr>
        <w:t>CVR-anvender</w:t>
      </w:r>
      <w:r w:rsidRPr="00F350FB">
        <w:rPr>
          <w:b/>
          <w:bCs/>
        </w:rPr>
        <w:br/>
      </w:r>
      <w:r w:rsidRPr="00F350FB">
        <w:t>Fx webservices til distribution af data (CVR-Online), publicering af CVR-data på CVR.dk mv.</w:t>
      </w:r>
    </w:p>
    <w:p w:rsidR="00700212" w:rsidRPr="00F350FB" w:rsidRDefault="00700212" w:rsidP="004773F9">
      <w:pPr>
        <w:pStyle w:val="Listeafsnit"/>
        <w:numPr>
          <w:ilvl w:val="0"/>
          <w:numId w:val="9"/>
        </w:numPr>
      </w:pPr>
      <w:r w:rsidRPr="00F350FB">
        <w:rPr>
          <w:b/>
          <w:bCs/>
        </w:rPr>
        <w:t>DAGI &amp; STEDNAVNE ANV</w:t>
      </w:r>
      <w:r w:rsidRPr="00F350FB">
        <w:rPr>
          <w:b/>
          <w:bCs/>
        </w:rPr>
        <w:br/>
      </w:r>
      <w:r w:rsidRPr="00F350FB">
        <w:t xml:space="preserve">Rejseplanen og 112 er eksempler på anvendere af stednavne og </w:t>
      </w:r>
      <w:proofErr w:type="spellStart"/>
      <w:r w:rsidRPr="00F350FB">
        <w:t>admistrative</w:t>
      </w:r>
      <w:proofErr w:type="spellEnd"/>
      <w:r w:rsidRPr="00F350FB">
        <w:t xml:space="preserve"> ind</w:t>
      </w:r>
      <w:r>
        <w:softHyphen/>
      </w:r>
      <w:r w:rsidRPr="00F350FB">
        <w:t>del</w:t>
      </w:r>
      <w:r>
        <w:softHyphen/>
      </w:r>
      <w:r w:rsidRPr="00F350FB">
        <w:t>inger enten direkte fra SNSOR eller fra Kortforsyningen</w:t>
      </w:r>
    </w:p>
    <w:p w:rsidR="00700212" w:rsidRPr="00F350FB" w:rsidRDefault="00700212" w:rsidP="004773F9">
      <w:pPr>
        <w:pStyle w:val="Listeafsnit"/>
        <w:numPr>
          <w:ilvl w:val="0"/>
          <w:numId w:val="9"/>
        </w:numPr>
      </w:pPr>
      <w:r w:rsidRPr="00F350FB">
        <w:rPr>
          <w:b/>
          <w:bCs/>
        </w:rPr>
        <w:t>Digital flytteløsning</w:t>
      </w:r>
      <w:r w:rsidRPr="00F350FB">
        <w:rPr>
          <w:b/>
          <w:bCs/>
        </w:rPr>
        <w:br/>
      </w:r>
      <w:r w:rsidRPr="00B94885">
        <w:t xml:space="preserve">En løsning der skal gøre det nemmere at melde flytning. </w:t>
      </w:r>
    </w:p>
    <w:p w:rsidR="00700212" w:rsidRDefault="00700212" w:rsidP="004773F9">
      <w:pPr>
        <w:pStyle w:val="Opstilling-punkttegnmafstand"/>
        <w:numPr>
          <w:ilvl w:val="0"/>
          <w:numId w:val="9"/>
        </w:numPr>
        <w:spacing w:line="240" w:lineRule="auto"/>
        <w:ind w:left="714" w:hanging="357"/>
      </w:pPr>
      <w:r w:rsidRPr="00F350FB">
        <w:rPr>
          <w:b/>
          <w:bCs/>
        </w:rPr>
        <w:t>DIVA</w:t>
      </w:r>
      <w:r>
        <w:br/>
      </w:r>
      <w:r w:rsidRPr="00F350FB">
        <w:rPr>
          <w:lang w:eastAsia="da-DK"/>
        </w:rPr>
        <w:t>Den ”digitale opslagstavle” (DIVA) publicerer kommunernes oplysninger om belig</w:t>
      </w:r>
      <w:r>
        <w:rPr>
          <w:lang w:eastAsia="da-DK"/>
        </w:rPr>
        <w:softHyphen/>
      </w:r>
      <w:r w:rsidRPr="00F350FB">
        <w:rPr>
          <w:lang w:eastAsia="da-DK"/>
        </w:rPr>
        <w:t>ge</w:t>
      </w:r>
      <w:r>
        <w:rPr>
          <w:lang w:eastAsia="da-DK"/>
        </w:rPr>
        <w:t>n</w:t>
      </w:r>
      <w:r w:rsidRPr="00F350FB">
        <w:rPr>
          <w:lang w:eastAsia="da-DK"/>
        </w:rPr>
        <w:t>heden af nye vejnavne så anvendere af adresser kan få adgang til dem tidligt.</w:t>
      </w:r>
      <w:r w:rsidRPr="00F350FB">
        <w:t xml:space="preserve"> </w:t>
      </w:r>
    </w:p>
    <w:p w:rsidR="00700212" w:rsidRPr="00F350FB" w:rsidRDefault="00700212" w:rsidP="004773F9">
      <w:pPr>
        <w:pStyle w:val="Listeafsnit"/>
        <w:numPr>
          <w:ilvl w:val="0"/>
          <w:numId w:val="9"/>
        </w:numPr>
      </w:pPr>
      <w:r>
        <w:rPr>
          <w:b/>
          <w:bCs/>
        </w:rPr>
        <w:t>Danmarks Statistik</w:t>
      </w:r>
      <w:r w:rsidRPr="00F350FB">
        <w:br/>
      </w:r>
      <w:r>
        <w:t xml:space="preserve">ESR er </w:t>
      </w:r>
      <w:proofErr w:type="spellStart"/>
      <w:r>
        <w:t>DSTs</w:t>
      </w:r>
      <w:proofErr w:type="spellEnd"/>
      <w:r w:rsidRPr="00F350FB">
        <w:t xml:space="preserve"> virksomhedsregistreringssystem, der indeholder grunddata og specifikke </w:t>
      </w:r>
      <w:r>
        <w:t>statistikoplysninger</w:t>
      </w:r>
      <w:r w:rsidRPr="00F350FB">
        <w:t xml:space="preserve"> om virksomhederne</w:t>
      </w:r>
      <w:r>
        <w:t>. DST opdaterer her de virksomhedst</w:t>
      </w:r>
      <w:r>
        <w:t>y</w:t>
      </w:r>
      <w:r>
        <w:t>per/oplysninger som de er dataleverandører på</w:t>
      </w:r>
      <w:r w:rsidRPr="00F350FB">
        <w:t>.</w:t>
      </w:r>
    </w:p>
    <w:p w:rsidR="00700212" w:rsidRPr="00F350FB" w:rsidRDefault="00700212" w:rsidP="004773F9">
      <w:pPr>
        <w:pStyle w:val="Listeafsnit"/>
        <w:numPr>
          <w:ilvl w:val="0"/>
          <w:numId w:val="9"/>
        </w:numPr>
      </w:pPr>
      <w:r w:rsidRPr="00F350FB">
        <w:rPr>
          <w:b/>
          <w:bCs/>
        </w:rPr>
        <w:t>ES</w:t>
      </w:r>
      <w:r w:rsidRPr="00F350FB">
        <w:br/>
      </w:r>
      <w:proofErr w:type="spellStart"/>
      <w:r w:rsidRPr="00F350FB">
        <w:t>ES</w:t>
      </w:r>
      <w:proofErr w:type="spellEnd"/>
      <w:r w:rsidRPr="00F350FB">
        <w:t xml:space="preserve"> (Erhvervssystemet) er </w:t>
      </w:r>
      <w:proofErr w:type="spellStart"/>
      <w:r w:rsidRPr="00F350FB">
        <w:t>SKATs</w:t>
      </w:r>
      <w:proofErr w:type="spellEnd"/>
      <w:r w:rsidRPr="00F350FB">
        <w:t xml:space="preserve"> virksomhedsregistreringssystem, der indeholder </w:t>
      </w:r>
      <w:r w:rsidRPr="00F350FB">
        <w:lastRenderedPageBreak/>
        <w:t>grunddata og specifikke skatteoplysninger om virksomhederne (fx hvem der er mom</w:t>
      </w:r>
      <w:r w:rsidRPr="00F350FB">
        <w:t>s</w:t>
      </w:r>
      <w:r w:rsidRPr="00F350FB">
        <w:t>registret), og er stamregister for øvrige systemer hos SKAT. Data bruges som grundlag for skatteopkrævning. Data fra ES, herunder adresser udstilles for ERST til brug for r</w:t>
      </w:r>
      <w:r w:rsidRPr="00F350FB">
        <w:t>e</w:t>
      </w:r>
      <w:r w:rsidRPr="00F350FB">
        <w:t xml:space="preserve">gistrering og ajourføring af virksomhedsdata via </w:t>
      </w:r>
      <w:proofErr w:type="spellStart"/>
      <w:r w:rsidRPr="00F350FB">
        <w:t>ERSTs</w:t>
      </w:r>
      <w:proofErr w:type="spellEnd"/>
      <w:r w:rsidRPr="00F350FB">
        <w:t xml:space="preserve"> </w:t>
      </w:r>
      <w:proofErr w:type="spellStart"/>
      <w:r w:rsidRPr="00F350FB">
        <w:t>registreringsl</w:t>
      </w:r>
      <w:r>
        <w:softHyphen/>
      </w:r>
      <w:r w:rsidRPr="00F350FB">
        <w:t>øsninger</w:t>
      </w:r>
      <w:proofErr w:type="spellEnd"/>
      <w:r w:rsidRPr="00F350FB">
        <w:t>. Data u</w:t>
      </w:r>
      <w:r w:rsidRPr="00F350FB">
        <w:t>d</w:t>
      </w:r>
      <w:r w:rsidRPr="00F350FB">
        <w:t>stilles (leveres) desuden til visse offentlige eller halvoffentlige virksomheder, fx ATP.</w:t>
      </w:r>
    </w:p>
    <w:p w:rsidR="00700212" w:rsidRPr="00F350FB" w:rsidRDefault="00700212" w:rsidP="004773F9">
      <w:pPr>
        <w:pStyle w:val="Listeafsnit"/>
        <w:numPr>
          <w:ilvl w:val="0"/>
          <w:numId w:val="9"/>
        </w:numPr>
      </w:pPr>
      <w:r w:rsidRPr="00F350FB">
        <w:rPr>
          <w:b/>
          <w:bCs/>
        </w:rPr>
        <w:t>ES-ajourfører</w:t>
      </w:r>
      <w:r w:rsidRPr="00F350FB">
        <w:br/>
        <w:t xml:space="preserve">De fleste registreringer af virksomhedernes grunddata, herunder adresser bliver udført og overført til ES fra </w:t>
      </w:r>
      <w:proofErr w:type="spellStart"/>
      <w:r w:rsidRPr="00F350FB">
        <w:t>ERSTs</w:t>
      </w:r>
      <w:proofErr w:type="spellEnd"/>
      <w:r w:rsidRPr="00F350FB">
        <w:t xml:space="preserve"> systemer, men </w:t>
      </w:r>
      <w:proofErr w:type="spellStart"/>
      <w:r w:rsidRPr="00F350FB">
        <w:t>SKATs</w:t>
      </w:r>
      <w:proofErr w:type="spellEnd"/>
      <w:r w:rsidRPr="00F350FB">
        <w:t xml:space="preserve"> sagsbehandlere kan selv foretage r</w:t>
      </w:r>
      <w:r w:rsidRPr="00F350FB">
        <w:t>e</w:t>
      </w:r>
      <w:r w:rsidRPr="00F350FB">
        <w:t>gi</w:t>
      </w:r>
      <w:r>
        <w:softHyphen/>
      </w:r>
      <w:r w:rsidRPr="00F350FB">
        <w:t xml:space="preserve">strering, herunder også af adresser herunder specielle adresser, der kun ligger i ES, og adresser der bliver overført til CVR. Ved adresseregistrering benyttes kopidata af CPR-vej (kopi af adresser fra </w:t>
      </w:r>
      <w:proofErr w:type="spellStart"/>
      <w:r w:rsidRPr="00F350FB">
        <w:t>SKATs</w:t>
      </w:r>
      <w:proofErr w:type="spellEnd"/>
      <w:r w:rsidRPr="00F350FB">
        <w:t xml:space="preserve"> CSR-P, der får data fra CPR), dvs. </w:t>
      </w:r>
      <w:proofErr w:type="spellStart"/>
      <w:r w:rsidRPr="00F350FB">
        <w:t>adresse</w:t>
      </w:r>
      <w:r>
        <w:softHyphen/>
      </w:r>
      <w:r w:rsidRPr="00F350FB">
        <w:t>regi</w:t>
      </w:r>
      <w:r>
        <w:softHyphen/>
      </w:r>
      <w:r w:rsidRPr="00F350FB">
        <w:t>stre</w:t>
      </w:r>
      <w:r>
        <w:softHyphen/>
      </w:r>
      <w:r w:rsidRPr="00F350FB">
        <w:t>ring</w:t>
      </w:r>
      <w:proofErr w:type="spellEnd"/>
      <w:r w:rsidRPr="00F350FB">
        <w:t xml:space="preserve"> på niveau 3 (N3).</w:t>
      </w:r>
    </w:p>
    <w:p w:rsidR="00700212" w:rsidRPr="00F350FB" w:rsidRDefault="00700212" w:rsidP="004773F9">
      <w:pPr>
        <w:pStyle w:val="Listeafsnit"/>
        <w:numPr>
          <w:ilvl w:val="0"/>
          <w:numId w:val="9"/>
        </w:numPr>
        <w:rPr>
          <w:b/>
          <w:bCs/>
        </w:rPr>
      </w:pPr>
      <w:r w:rsidRPr="00F350FB">
        <w:rPr>
          <w:b/>
          <w:bCs/>
        </w:rPr>
        <w:t>ESR</w:t>
      </w:r>
      <w:r w:rsidRPr="00F350FB">
        <w:rPr>
          <w:b/>
          <w:bCs/>
        </w:rPr>
        <w:br/>
      </w:r>
      <w:proofErr w:type="spellStart"/>
      <w:r w:rsidRPr="00F350FB">
        <w:t>ESR</w:t>
      </w:r>
      <w:proofErr w:type="spellEnd"/>
      <w:r w:rsidRPr="00F350FB">
        <w:t xml:space="preserve"> (</w:t>
      </w:r>
      <w:proofErr w:type="spellStart"/>
      <w:r w:rsidRPr="00F350FB">
        <w:t>Ejendomsstamregisteret</w:t>
      </w:r>
      <w:proofErr w:type="spellEnd"/>
      <w:r w:rsidRPr="00F350FB">
        <w:t>) består af en registerdel og en ejendomsskattedel. Reg</w:t>
      </w:r>
      <w:r w:rsidRPr="00F350FB">
        <w:t>i</w:t>
      </w:r>
      <w:r w:rsidRPr="00F350FB">
        <w:t>sterdelen indeholder den mest komplette og ajourførte fortegnelse over landets faste ejendomme og deres ejere. ESR ajourføres løbende med oplysninger fra KMS (jor</w:t>
      </w:r>
      <w:r w:rsidRPr="00F350FB">
        <w:t>d</w:t>
      </w:r>
      <w:r w:rsidRPr="00F350FB">
        <w:t>stykker), Tinglysningsretten (ejerlejligheder og ejerskifter) samt den kommunale adm</w:t>
      </w:r>
      <w:r w:rsidRPr="00F350FB">
        <w:t>i</w:t>
      </w:r>
      <w:r w:rsidRPr="00F350FB">
        <w:t xml:space="preserve">nistration (bygninger på fremmed grund og ejerskifter).  </w:t>
      </w:r>
    </w:p>
    <w:p w:rsidR="00700212" w:rsidRPr="00F350FB" w:rsidRDefault="00700212" w:rsidP="004773F9">
      <w:pPr>
        <w:pStyle w:val="Listeafsnit"/>
        <w:numPr>
          <w:ilvl w:val="0"/>
          <w:numId w:val="9"/>
        </w:numPr>
      </w:pPr>
      <w:r w:rsidRPr="00F350FB">
        <w:rPr>
          <w:b/>
          <w:bCs/>
        </w:rPr>
        <w:t>FIP</w:t>
      </w:r>
      <w:r w:rsidRPr="00F350FB">
        <w:rPr>
          <w:b/>
          <w:bCs/>
        </w:rPr>
        <w:br/>
      </w:r>
      <w:r w:rsidRPr="00F350FB">
        <w:t>Første version af en kortbaseret indberetningsløsning til indberetning af fejl og mang</w:t>
      </w:r>
      <w:r>
        <w:softHyphen/>
      </w:r>
      <w:r w:rsidRPr="00F350FB">
        <w:t xml:space="preserve">ler. Den kan benyttes af alle og understøtter </w:t>
      </w:r>
      <w:proofErr w:type="spellStart"/>
      <w:r w:rsidRPr="00F350FB">
        <w:t>NemId</w:t>
      </w:r>
      <w:proofErr w:type="spellEnd"/>
      <w:r w:rsidRPr="00F350FB">
        <w:t>. Understøtter en generel struk</w:t>
      </w:r>
      <w:r>
        <w:softHyphen/>
      </w:r>
      <w:r w:rsidRPr="00F350FB">
        <w:t>tu</w:t>
      </w:r>
      <w:r>
        <w:softHyphen/>
      </w:r>
      <w:r w:rsidRPr="00F350FB">
        <w:t>reret indmelding af fx geometri. Indeholder et enkelt sagsbehandlingsmodul og udstil</w:t>
      </w:r>
      <w:r>
        <w:softHyphen/>
      </w:r>
      <w:r w:rsidRPr="00F350FB">
        <w:t xml:space="preserve">ling af indmeldte data via WFS/WMS. Der er lagt op til at kunne </w:t>
      </w:r>
      <w:proofErr w:type="gramStart"/>
      <w:r w:rsidRPr="00F350FB">
        <w:t>definer</w:t>
      </w:r>
      <w:proofErr w:type="gramEnd"/>
      <w:r w:rsidRPr="00F350FB">
        <w:t xml:space="preserve"> flere domæner fx stednavne, administrative inddelinger </w:t>
      </w:r>
      <w:proofErr w:type="spellStart"/>
      <w:r w:rsidRPr="00F350FB">
        <w:t>osv</w:t>
      </w:r>
      <w:proofErr w:type="spellEnd"/>
      <w:r w:rsidRPr="00F350FB">
        <w:t xml:space="preserve"> for specialfunktionalitet.</w:t>
      </w:r>
    </w:p>
    <w:p w:rsidR="00700212" w:rsidRPr="00F350FB" w:rsidRDefault="00700212" w:rsidP="004773F9">
      <w:pPr>
        <w:pStyle w:val="Listeafsnit"/>
        <w:numPr>
          <w:ilvl w:val="0"/>
          <w:numId w:val="9"/>
        </w:numPr>
      </w:pPr>
      <w:r w:rsidRPr="00F350FB">
        <w:rPr>
          <w:b/>
          <w:bCs/>
        </w:rPr>
        <w:t>FOT</w:t>
      </w:r>
      <w:r w:rsidRPr="00F350FB">
        <w:rPr>
          <w:b/>
          <w:bCs/>
        </w:rPr>
        <w:br/>
      </w:r>
      <w:r w:rsidRPr="00F350FB">
        <w:t xml:space="preserve">Indeholder fælles geografiske referenceobjekter fx </w:t>
      </w:r>
      <w:r>
        <w:t>vejmidte</w:t>
      </w:r>
      <w:r w:rsidRPr="00F350FB">
        <w:t xml:space="preserve"> herunder også den t</w:t>
      </w:r>
      <w:r w:rsidRPr="00F350FB">
        <w:t>o</w:t>
      </w:r>
      <w:r w:rsidRPr="00F350FB">
        <w:t>po</w:t>
      </w:r>
      <w:r>
        <w:softHyphen/>
      </w:r>
      <w:r w:rsidRPr="00F350FB">
        <w:t>gra</w:t>
      </w:r>
      <w:r>
        <w:softHyphen/>
      </w:r>
      <w:r w:rsidRPr="00F350FB">
        <w:t>fiske kommunegrænse, som er et DAGI tema.</w:t>
      </w:r>
    </w:p>
    <w:p w:rsidR="00700212" w:rsidRPr="00F350FB" w:rsidRDefault="00700212" w:rsidP="004773F9">
      <w:pPr>
        <w:pStyle w:val="Listeafsnit"/>
        <w:numPr>
          <w:ilvl w:val="0"/>
          <w:numId w:val="9"/>
        </w:numPr>
      </w:pPr>
      <w:r w:rsidRPr="00F350FB">
        <w:rPr>
          <w:b/>
          <w:bCs/>
        </w:rPr>
        <w:t>FOT-klient</w:t>
      </w:r>
      <w:r w:rsidRPr="00F350FB">
        <w:br/>
        <w:t xml:space="preserve">FOT-klienten er udviklet til løbende </w:t>
      </w:r>
      <w:proofErr w:type="spellStart"/>
      <w:r w:rsidRPr="00F350FB">
        <w:t>sagsorienteret</w:t>
      </w:r>
      <w:proofErr w:type="spellEnd"/>
      <w:r w:rsidRPr="00F350FB">
        <w:t xml:space="preserve"> opdatering af FOT-data, især med henblik på anvendelse i kommunerne. </w:t>
      </w:r>
    </w:p>
    <w:p w:rsidR="00700212" w:rsidRPr="00F350FB" w:rsidRDefault="00700212" w:rsidP="004773F9">
      <w:pPr>
        <w:pStyle w:val="Listeafsnit"/>
        <w:numPr>
          <w:ilvl w:val="0"/>
          <w:numId w:val="9"/>
        </w:numPr>
      </w:pPr>
      <w:r w:rsidRPr="00F350FB">
        <w:rPr>
          <w:b/>
          <w:bCs/>
        </w:rPr>
        <w:t>Kortforsyningen</w:t>
      </w:r>
      <w:r w:rsidRPr="00F350FB">
        <w:rPr>
          <w:b/>
          <w:bCs/>
        </w:rPr>
        <w:br/>
      </w:r>
      <w:proofErr w:type="spellStart"/>
      <w:r w:rsidRPr="00F350FB">
        <w:t>GSTs</w:t>
      </w:r>
      <w:proofErr w:type="spellEnd"/>
      <w:r w:rsidRPr="00F350FB">
        <w:t xml:space="preserve"> </w:t>
      </w:r>
      <w:proofErr w:type="spellStart"/>
      <w:r w:rsidRPr="00F350FB">
        <w:t>distributionsinfrastuktur</w:t>
      </w:r>
      <w:proofErr w:type="spellEnd"/>
      <w:r w:rsidRPr="00F350FB">
        <w:t xml:space="preserve"> for GST kortprodukter (WMS) samt fx FOT-data, sted</w:t>
      </w:r>
      <w:r>
        <w:softHyphen/>
      </w:r>
      <w:r w:rsidRPr="00F350FB">
        <w:t>navne, administrative inddelinger. Download og WFS</w:t>
      </w:r>
    </w:p>
    <w:p w:rsidR="00700212" w:rsidRPr="00F350FB" w:rsidRDefault="00700212" w:rsidP="004773F9">
      <w:pPr>
        <w:pStyle w:val="Listeafsnit"/>
        <w:numPr>
          <w:ilvl w:val="0"/>
          <w:numId w:val="9"/>
        </w:numPr>
        <w:rPr>
          <w:b/>
          <w:bCs/>
        </w:rPr>
      </w:pPr>
      <w:r w:rsidRPr="00F350FB">
        <w:rPr>
          <w:b/>
          <w:bCs/>
        </w:rPr>
        <w:t>Matriklen</w:t>
      </w:r>
      <w:r w:rsidRPr="00F350FB">
        <w:rPr>
          <w:b/>
          <w:bCs/>
        </w:rPr>
        <w:br/>
      </w:r>
      <w:proofErr w:type="spellStart"/>
      <w:r w:rsidRPr="00F350FB">
        <w:t>Matriklen</w:t>
      </w:r>
      <w:proofErr w:type="spellEnd"/>
      <w:r w:rsidRPr="00F350FB">
        <w:t xml:space="preserve"> består af hhv. Matrikelregisteret og Matrikelkortet, der indeholder oplys</w:t>
      </w:r>
      <w:r>
        <w:softHyphen/>
      </w:r>
      <w:r w:rsidRPr="00F350FB">
        <w:t>ninger om Danmarks ca. 2,5 mio. jordstykker og deres arealstørrelser mv. Hvert jor</w:t>
      </w:r>
      <w:r w:rsidRPr="00F350FB">
        <w:t>d</w:t>
      </w:r>
      <w:r w:rsidRPr="00F350FB">
        <w:t>stykke er identificeret ved et matrikelnummer og er stedfæstet på matrikelkortet.</w:t>
      </w:r>
    </w:p>
    <w:p w:rsidR="00700212" w:rsidRPr="00F350FB" w:rsidRDefault="00700212" w:rsidP="004773F9">
      <w:pPr>
        <w:pStyle w:val="Listeafsnit"/>
        <w:numPr>
          <w:ilvl w:val="0"/>
          <w:numId w:val="9"/>
        </w:numPr>
      </w:pPr>
      <w:r w:rsidRPr="00F350FB">
        <w:rPr>
          <w:b/>
          <w:bCs/>
        </w:rPr>
        <w:t>OIS, herunder AWS 3.0</w:t>
      </w:r>
      <w:r w:rsidRPr="00F350FB">
        <w:br/>
        <w:t xml:space="preserve">OIS er en statslig database der videregiver en lang række oplysninger om ejendomme i DK, herunder adresser Derudover videregives adresserne via Adresse </w:t>
      </w:r>
      <w:proofErr w:type="spellStart"/>
      <w:r w:rsidRPr="00F350FB">
        <w:t>WebServicen</w:t>
      </w:r>
      <w:proofErr w:type="spellEnd"/>
      <w:r w:rsidRPr="00F350FB">
        <w:t xml:space="preserve"> (AWS) 3.0.</w:t>
      </w:r>
    </w:p>
    <w:p w:rsidR="00700212" w:rsidRPr="00F350FB" w:rsidRDefault="00700212" w:rsidP="004773F9">
      <w:pPr>
        <w:pStyle w:val="Listeafsnit"/>
        <w:numPr>
          <w:ilvl w:val="0"/>
          <w:numId w:val="9"/>
        </w:numPr>
      </w:pPr>
      <w:r w:rsidRPr="00F350FB">
        <w:rPr>
          <w:b/>
          <w:bCs/>
        </w:rPr>
        <w:t>OIS distributører</w:t>
      </w:r>
      <w:r w:rsidRPr="00F350FB">
        <w:br/>
        <w:t>OIS leverer ejendomsoplysninger videre til en række distributører - OIS distributører - på baggrund af en kontrakt. Distributører er private og offentlige virksomheder, som abonnerer på masseudtræk af data med henblik på forædling og/eller videresalg.</w:t>
      </w:r>
    </w:p>
    <w:p w:rsidR="00700212" w:rsidRPr="00F350FB" w:rsidRDefault="00700212" w:rsidP="004773F9">
      <w:pPr>
        <w:pStyle w:val="Listeafsnit"/>
        <w:numPr>
          <w:ilvl w:val="0"/>
          <w:numId w:val="9"/>
        </w:numPr>
      </w:pPr>
      <w:r w:rsidRPr="00F350FB">
        <w:rPr>
          <w:b/>
          <w:bCs/>
        </w:rPr>
        <w:t>RAP-X, GIS o.l.</w:t>
      </w:r>
      <w:r w:rsidRPr="00F350FB">
        <w:br/>
        <w:t>Kommunerne skal registrere koordinater på adresserne. Denne ajourføring under</w:t>
      </w:r>
      <w:r>
        <w:softHyphen/>
      </w:r>
      <w:r w:rsidRPr="00F350FB">
        <w:t>støt</w:t>
      </w:r>
      <w:r>
        <w:softHyphen/>
      </w:r>
      <w:r w:rsidRPr="00F350FB">
        <w:t xml:space="preserve">ter den nuværende BBR-kommuneklient ikke. Kommunerne benytter derfor forskellige </w:t>
      </w:r>
      <w:r w:rsidRPr="00F350FB">
        <w:lastRenderedPageBreak/>
        <w:t xml:space="preserve">øvrige systermer som </w:t>
      </w:r>
      <w:r>
        <w:t xml:space="preserve">fx </w:t>
      </w:r>
      <w:r w:rsidRPr="00F350FB">
        <w:t>RAP-X eller diverse GIS til at indberette og ajourføre adres</w:t>
      </w:r>
      <w:r>
        <w:softHyphen/>
      </w:r>
      <w:r w:rsidRPr="00F350FB">
        <w:t>sernes koordinater.</w:t>
      </w:r>
    </w:p>
    <w:p w:rsidR="00700212" w:rsidRPr="00F350FB" w:rsidRDefault="00700212" w:rsidP="004773F9">
      <w:pPr>
        <w:pStyle w:val="Listeafsnit"/>
        <w:numPr>
          <w:ilvl w:val="0"/>
          <w:numId w:val="9"/>
        </w:numPr>
      </w:pPr>
      <w:r w:rsidRPr="00F350FB">
        <w:rPr>
          <w:b/>
          <w:bCs/>
        </w:rPr>
        <w:t>SNSOR</w:t>
      </w:r>
      <w:r w:rsidRPr="00F350FB">
        <w:rPr>
          <w:b/>
          <w:bCs/>
        </w:rPr>
        <w:br/>
      </w:r>
      <w:r w:rsidRPr="00F350FB">
        <w:t>Indeholder en række temaer som en del af GST grunddatasamling herunder vejnavne.</w:t>
      </w:r>
      <w:r>
        <w:t xml:space="preserve"> </w:t>
      </w:r>
      <w:r w:rsidRPr="00F350FB">
        <w:t>Vedligeholdes af GST på baggrund af aktiv indhentning af oplysninger.</w:t>
      </w:r>
    </w:p>
    <w:p w:rsidR="00700212" w:rsidRPr="00F350FB" w:rsidRDefault="00700212" w:rsidP="004773F9">
      <w:pPr>
        <w:pStyle w:val="Listeafsnit"/>
        <w:numPr>
          <w:ilvl w:val="0"/>
          <w:numId w:val="9"/>
        </w:numPr>
      </w:pPr>
      <w:r w:rsidRPr="00F350FB">
        <w:rPr>
          <w:b/>
          <w:bCs/>
        </w:rPr>
        <w:t>Søkort</w:t>
      </w:r>
      <w:r w:rsidRPr="00F350FB">
        <w:rPr>
          <w:b/>
          <w:bCs/>
        </w:rPr>
        <w:br/>
      </w:r>
      <w:r w:rsidRPr="00F350FB">
        <w:t xml:space="preserve">Ved Søkort forstås en samling af hydrografiske informationer, som er uundværlige </w:t>
      </w:r>
      <w:proofErr w:type="gramStart"/>
      <w:r w:rsidRPr="00F350FB">
        <w:t>for  søfarende</w:t>
      </w:r>
      <w:proofErr w:type="gramEnd"/>
      <w:r w:rsidRPr="00F350FB">
        <w:t xml:space="preserve"> i de danske farvande. Søkort indeholder ud over farvandsinformationer: havnelodser og andre publikationer. Søkort indgår ikke i andre systemer.</w:t>
      </w:r>
    </w:p>
    <w:p w:rsidR="00700212" w:rsidRPr="00F350FB" w:rsidRDefault="00700212" w:rsidP="007A19F0"/>
    <w:p w:rsidR="00700212" w:rsidRPr="00F350FB" w:rsidRDefault="00700212" w:rsidP="006F1C2E">
      <w:pPr>
        <w:pStyle w:val="Overskrift2"/>
        <w:tabs>
          <w:tab w:val="clear" w:pos="643"/>
        </w:tabs>
        <w:ind w:left="794" w:hanging="794"/>
        <w:rPr>
          <w:lang w:val="da-DK"/>
        </w:rPr>
      </w:pPr>
      <w:bookmarkStart w:id="50" w:name="_Toc353459252"/>
      <w:r w:rsidRPr="00F350FB">
        <w:rPr>
          <w:lang w:val="da-DK"/>
        </w:rPr>
        <w:t>Integrationer/kopieringer</w:t>
      </w:r>
      <w:bookmarkEnd w:id="50"/>
    </w:p>
    <w:p w:rsidR="00700212" w:rsidRPr="00F350FB" w:rsidRDefault="00700212" w:rsidP="00306BCC">
      <w:r w:rsidRPr="00F350FB">
        <w:t>Herunder følger en kort gennemgang af integrationer/kopieringer fra de nuværende syste</w:t>
      </w:r>
      <w:r w:rsidRPr="00F350FB">
        <w:t>m</w:t>
      </w:r>
      <w:r w:rsidRPr="00F350FB">
        <w:t>sammenhænge.</w:t>
      </w:r>
    </w:p>
    <w:p w:rsidR="00700212" w:rsidRPr="00F350FB" w:rsidRDefault="00700212" w:rsidP="00306BCC"/>
    <w:tbl>
      <w:tblPr>
        <w:tblW w:w="0" w:type="auto"/>
        <w:tblBorders>
          <w:top w:val="single" w:sz="8" w:space="0" w:color="4BACC6"/>
          <w:left w:val="single" w:sz="8" w:space="0" w:color="4BACC6"/>
          <w:bottom w:val="single" w:sz="8" w:space="0" w:color="4BACC6"/>
          <w:right w:val="single" w:sz="8" w:space="0" w:color="4BACC6"/>
        </w:tblBorders>
        <w:tblLook w:val="0020" w:firstRow="1" w:lastRow="0" w:firstColumn="0" w:lastColumn="0" w:noHBand="0" w:noVBand="0"/>
      </w:tblPr>
      <w:tblGrid>
        <w:gridCol w:w="1242"/>
        <w:gridCol w:w="7403"/>
      </w:tblGrid>
      <w:tr w:rsidR="00700212" w:rsidRPr="00F350FB">
        <w:tc>
          <w:tcPr>
            <w:tcW w:w="1242" w:type="dxa"/>
            <w:tcBorders>
              <w:top w:val="single" w:sz="8" w:space="0" w:color="4BACC6"/>
            </w:tcBorders>
            <w:shd w:val="clear" w:color="auto" w:fill="4BACC6"/>
          </w:tcPr>
          <w:p w:rsidR="00700212" w:rsidRPr="00031050" w:rsidRDefault="00700212" w:rsidP="00306BCC">
            <w:pPr>
              <w:rPr>
                <w:b/>
                <w:bCs/>
                <w:color w:val="FFFFFF"/>
              </w:rPr>
            </w:pPr>
            <w:r w:rsidRPr="00031050">
              <w:rPr>
                <w:b/>
                <w:bCs/>
                <w:color w:val="FFFFFF"/>
              </w:rPr>
              <w:t>Integration</w:t>
            </w:r>
          </w:p>
          <w:p w:rsidR="00700212" w:rsidRPr="00031050" w:rsidRDefault="00700212" w:rsidP="00306BCC">
            <w:pPr>
              <w:rPr>
                <w:b/>
                <w:bCs/>
                <w:color w:val="FFFFFF"/>
              </w:rPr>
            </w:pPr>
            <w:r w:rsidRPr="00031050">
              <w:rPr>
                <w:b/>
                <w:bCs/>
                <w:color w:val="FFFFFF"/>
              </w:rPr>
              <w:t>(figur ref.)</w:t>
            </w:r>
          </w:p>
        </w:tc>
        <w:tc>
          <w:tcPr>
            <w:tcW w:w="7403" w:type="dxa"/>
            <w:tcBorders>
              <w:top w:val="single" w:sz="8" w:space="0" w:color="4BACC6"/>
            </w:tcBorders>
            <w:shd w:val="clear" w:color="auto" w:fill="4BACC6"/>
          </w:tcPr>
          <w:p w:rsidR="00700212" w:rsidRPr="00031050" w:rsidRDefault="00700212" w:rsidP="00306BCC">
            <w:pPr>
              <w:rPr>
                <w:b/>
                <w:bCs/>
                <w:color w:val="FFFFFF"/>
              </w:rPr>
            </w:pPr>
            <w:r w:rsidRPr="00031050">
              <w:rPr>
                <w:b/>
                <w:bCs/>
                <w:color w:val="FFFFFF"/>
              </w:rPr>
              <w:t>Beskrivelse</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w:t>
            </w:r>
          </w:p>
        </w:tc>
        <w:tc>
          <w:tcPr>
            <w:tcW w:w="7403" w:type="dxa"/>
            <w:tcBorders>
              <w:top w:val="single" w:sz="8" w:space="0" w:color="4BACC6"/>
              <w:bottom w:val="single" w:sz="8" w:space="0" w:color="4BACC6"/>
            </w:tcBorders>
          </w:tcPr>
          <w:p w:rsidR="00700212" w:rsidRPr="00F350FB" w:rsidRDefault="00700212" w:rsidP="00A97597">
            <w:r w:rsidRPr="00F350FB">
              <w:t xml:space="preserve">Kommunernes opdatering af adresser, dog </w:t>
            </w:r>
            <w:proofErr w:type="spellStart"/>
            <w:r w:rsidRPr="00F350FB">
              <w:t>excl</w:t>
            </w:r>
            <w:proofErr w:type="spellEnd"/>
            <w:r w:rsidRPr="00F350FB">
              <w:t>. Adressepunkt.</w:t>
            </w:r>
          </w:p>
          <w:p w:rsidR="00700212" w:rsidRPr="00F350FB" w:rsidRDefault="00700212" w:rsidP="00A97597">
            <w:r w:rsidRPr="00F350FB">
              <w:t>Online</w:t>
            </w:r>
          </w:p>
          <w:p w:rsidR="00700212" w:rsidRPr="00F350FB" w:rsidRDefault="00700212" w:rsidP="00A97597">
            <w:r w:rsidRPr="00F350FB">
              <w:t>N5</w:t>
            </w:r>
          </w:p>
        </w:tc>
      </w:tr>
      <w:tr w:rsidR="00700212" w:rsidRPr="00F350FB">
        <w:tc>
          <w:tcPr>
            <w:tcW w:w="1242" w:type="dxa"/>
          </w:tcPr>
          <w:p w:rsidR="00700212" w:rsidRPr="00031050" w:rsidRDefault="00700212" w:rsidP="00031050">
            <w:pPr>
              <w:jc w:val="center"/>
              <w:rPr>
                <w:b/>
                <w:bCs/>
              </w:rPr>
            </w:pPr>
            <w:r w:rsidRPr="00031050">
              <w:rPr>
                <w:b/>
                <w:bCs/>
              </w:rPr>
              <w:t>A2</w:t>
            </w:r>
          </w:p>
        </w:tc>
        <w:tc>
          <w:tcPr>
            <w:tcW w:w="7403" w:type="dxa"/>
          </w:tcPr>
          <w:p w:rsidR="00700212" w:rsidRPr="00F350FB" w:rsidRDefault="00700212" w:rsidP="00A97597">
            <w:r w:rsidRPr="00F350FB">
              <w:t>Kommunernes opdatering af adressepunkt via BBR snitfladen.</w:t>
            </w:r>
          </w:p>
          <w:p w:rsidR="00700212" w:rsidRPr="00F350FB" w:rsidRDefault="00700212" w:rsidP="00A97597">
            <w:r w:rsidRPr="00F350FB">
              <w:t>Online</w:t>
            </w:r>
            <w:r>
              <w:t xml:space="preserve"> eller offline (som batch)</w:t>
            </w:r>
          </w:p>
          <w:p w:rsidR="00700212" w:rsidRPr="00F350FB" w:rsidRDefault="00700212" w:rsidP="00A97597">
            <w:r w:rsidRPr="00F350FB">
              <w:t>N5</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A3</w:t>
            </w:r>
          </w:p>
        </w:tc>
        <w:tc>
          <w:tcPr>
            <w:tcW w:w="7403" w:type="dxa"/>
            <w:tcBorders>
              <w:top w:val="single" w:sz="8" w:space="0" w:color="4BACC6"/>
              <w:bottom w:val="single" w:sz="8" w:space="0" w:color="4BACC6"/>
            </w:tcBorders>
          </w:tcPr>
          <w:p w:rsidR="00700212" w:rsidRPr="00F350FB" w:rsidRDefault="00700212" w:rsidP="00A97597">
            <w:proofErr w:type="spellStart"/>
            <w:r w:rsidRPr="00F350FB">
              <w:t>BBRs</w:t>
            </w:r>
            <w:proofErr w:type="spellEnd"/>
            <w:r w:rsidRPr="00F350FB">
              <w:t xml:space="preserve"> overførsel af ændringsdata for adresser. </w:t>
            </w:r>
          </w:p>
          <w:p w:rsidR="00700212" w:rsidRPr="00F350FB" w:rsidRDefault="00700212" w:rsidP="00A97597">
            <w:r w:rsidRPr="00F350FB">
              <w:t>Dagligt via OISXML dokumenter.</w:t>
            </w:r>
          </w:p>
        </w:tc>
      </w:tr>
      <w:tr w:rsidR="00700212" w:rsidRPr="00F350FB">
        <w:tc>
          <w:tcPr>
            <w:tcW w:w="1242" w:type="dxa"/>
          </w:tcPr>
          <w:p w:rsidR="00700212" w:rsidRPr="00031050" w:rsidRDefault="00700212" w:rsidP="00031050">
            <w:pPr>
              <w:jc w:val="center"/>
              <w:rPr>
                <w:b/>
                <w:bCs/>
              </w:rPr>
            </w:pPr>
            <w:r w:rsidRPr="00031050">
              <w:rPr>
                <w:b/>
                <w:bCs/>
              </w:rPr>
              <w:t>A5</w:t>
            </w:r>
          </w:p>
        </w:tc>
        <w:tc>
          <w:tcPr>
            <w:tcW w:w="7403" w:type="dxa"/>
          </w:tcPr>
          <w:p w:rsidR="00700212" w:rsidRPr="00F350FB" w:rsidRDefault="00700212" w:rsidP="00A97597">
            <w:r w:rsidRPr="00F350FB">
              <w:t xml:space="preserve">Udveksling af </w:t>
            </w:r>
            <w:proofErr w:type="spellStart"/>
            <w:r w:rsidRPr="00F350FB">
              <w:t>BBRs</w:t>
            </w:r>
            <w:proofErr w:type="spellEnd"/>
            <w:r w:rsidRPr="00F350FB">
              <w:t xml:space="preserve"> adressedata via services (WMS/WFS). </w:t>
            </w:r>
          </w:p>
          <w:p w:rsidR="00700212" w:rsidRPr="00F350FB" w:rsidRDefault="00700212" w:rsidP="00A97597">
            <w:r w:rsidRPr="00F350FB">
              <w:t>Daglig opdatering</w:t>
            </w:r>
          </w:p>
          <w:p w:rsidR="00700212" w:rsidRPr="00F350FB" w:rsidRDefault="00700212" w:rsidP="00A97597">
            <w:r w:rsidRPr="00F350FB">
              <w:t>N5</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A6</w:t>
            </w:r>
          </w:p>
        </w:tc>
        <w:tc>
          <w:tcPr>
            <w:tcW w:w="7403" w:type="dxa"/>
            <w:tcBorders>
              <w:top w:val="single" w:sz="8" w:space="0" w:color="4BACC6"/>
              <w:bottom w:val="single" w:sz="8" w:space="0" w:color="4BACC6"/>
            </w:tcBorders>
          </w:tcPr>
          <w:p w:rsidR="00700212" w:rsidRPr="00F350FB" w:rsidRDefault="00700212" w:rsidP="00306BCC">
            <w:r w:rsidRPr="00F350FB">
              <w:t>Udstilling af kommunernes oplysninger om nye vejnavne (pdf o.l.) via online services.</w:t>
            </w:r>
          </w:p>
        </w:tc>
      </w:tr>
      <w:tr w:rsidR="00700212" w:rsidRPr="00F350FB">
        <w:tc>
          <w:tcPr>
            <w:tcW w:w="1242" w:type="dxa"/>
          </w:tcPr>
          <w:p w:rsidR="00700212" w:rsidRPr="00031050" w:rsidRDefault="00700212" w:rsidP="00031050">
            <w:pPr>
              <w:jc w:val="center"/>
              <w:rPr>
                <w:b/>
                <w:bCs/>
              </w:rPr>
            </w:pPr>
            <w:r w:rsidRPr="00031050">
              <w:rPr>
                <w:b/>
                <w:bCs/>
              </w:rPr>
              <w:t>A8</w:t>
            </w:r>
          </w:p>
        </w:tc>
        <w:tc>
          <w:tcPr>
            <w:tcW w:w="7403" w:type="dxa"/>
          </w:tcPr>
          <w:p w:rsidR="00700212" w:rsidRPr="00F350FB" w:rsidRDefault="00700212" w:rsidP="000D063A">
            <w:r w:rsidRPr="00F350FB">
              <w:t>Overførsel af CPR-VEJ ajourføringsudtræk til BBR adresse.</w:t>
            </w:r>
          </w:p>
          <w:p w:rsidR="00700212" w:rsidRPr="00F350FB" w:rsidRDefault="00700212" w:rsidP="000D063A">
            <w:r w:rsidRPr="00F350FB">
              <w:t>Dagligt i (format?)</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A9</w:t>
            </w:r>
          </w:p>
        </w:tc>
        <w:tc>
          <w:tcPr>
            <w:tcW w:w="7403" w:type="dxa"/>
            <w:tcBorders>
              <w:top w:val="single" w:sz="8" w:space="0" w:color="4BACC6"/>
              <w:bottom w:val="single" w:sz="8" w:space="0" w:color="4BACC6"/>
            </w:tcBorders>
          </w:tcPr>
          <w:p w:rsidR="00700212" w:rsidRPr="00F350FB" w:rsidRDefault="00700212" w:rsidP="000D063A">
            <w:r w:rsidRPr="00F350FB">
              <w:t>Overførsel af opdateringer i adressedata til KMS/KF.</w:t>
            </w:r>
          </w:p>
          <w:p w:rsidR="00700212" w:rsidRPr="00F350FB" w:rsidRDefault="00700212" w:rsidP="000D063A">
            <w:r w:rsidRPr="00F350FB">
              <w:t>Online</w:t>
            </w:r>
          </w:p>
          <w:p w:rsidR="00700212" w:rsidRPr="00F350FB" w:rsidRDefault="00700212" w:rsidP="000D063A">
            <w:r w:rsidRPr="00F350FB">
              <w:t>OIOXML</w:t>
            </w:r>
          </w:p>
          <w:p w:rsidR="00700212" w:rsidRPr="00F350FB" w:rsidRDefault="00700212" w:rsidP="000D063A">
            <w:r w:rsidRPr="00F350FB">
              <w:t>Nær realtid</w:t>
            </w:r>
          </w:p>
          <w:p w:rsidR="00700212" w:rsidRPr="00F350FB" w:rsidRDefault="00700212" w:rsidP="000D063A">
            <w:r w:rsidRPr="00F350FB">
              <w:t>N5</w:t>
            </w:r>
          </w:p>
        </w:tc>
      </w:tr>
      <w:tr w:rsidR="00700212" w:rsidRPr="00F350FB">
        <w:tc>
          <w:tcPr>
            <w:tcW w:w="1242" w:type="dxa"/>
          </w:tcPr>
          <w:p w:rsidR="00700212" w:rsidRPr="00031050" w:rsidRDefault="00700212" w:rsidP="00031050">
            <w:pPr>
              <w:jc w:val="center"/>
              <w:rPr>
                <w:b/>
                <w:bCs/>
              </w:rPr>
            </w:pPr>
            <w:r w:rsidRPr="00031050">
              <w:rPr>
                <w:b/>
                <w:bCs/>
              </w:rPr>
              <w:t>A10</w:t>
            </w:r>
          </w:p>
        </w:tc>
        <w:tc>
          <w:tcPr>
            <w:tcW w:w="7403" w:type="dxa"/>
          </w:tcPr>
          <w:p w:rsidR="00700212" w:rsidRPr="00F350FB" w:rsidRDefault="00700212" w:rsidP="000D063A">
            <w:r w:rsidRPr="00F350FB">
              <w:t>Overførsel af opdateringer i BBR-adresse til ESR.</w:t>
            </w:r>
          </w:p>
          <w:p w:rsidR="00700212" w:rsidRPr="00F350FB" w:rsidRDefault="00700212" w:rsidP="000D063A">
            <w:r w:rsidRPr="00F350FB">
              <w:t>Online</w:t>
            </w:r>
          </w:p>
          <w:p w:rsidR="00700212" w:rsidRPr="00F350FB" w:rsidRDefault="00700212" w:rsidP="000D063A">
            <w:r w:rsidRPr="00F350FB">
              <w:t>Nær realtid</w:t>
            </w:r>
          </w:p>
          <w:p w:rsidR="00700212" w:rsidRPr="00F350FB" w:rsidRDefault="00700212" w:rsidP="000D063A">
            <w:r w:rsidRPr="00F350FB">
              <w:t>N4</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A11</w:t>
            </w:r>
          </w:p>
        </w:tc>
        <w:tc>
          <w:tcPr>
            <w:tcW w:w="7403" w:type="dxa"/>
            <w:tcBorders>
              <w:top w:val="single" w:sz="8" w:space="0" w:color="4BACC6"/>
              <w:bottom w:val="single" w:sz="8" w:space="0" w:color="4BACC6"/>
            </w:tcBorders>
          </w:tcPr>
          <w:p w:rsidR="00700212" w:rsidRPr="00F350FB" w:rsidRDefault="00700212" w:rsidP="000D063A">
            <w:r w:rsidRPr="00F350FB">
              <w:t>Overførsel af matrikelkoordinat til BBR-adresse (som foreløbig adressepunkt).</w:t>
            </w:r>
          </w:p>
          <w:p w:rsidR="00700212" w:rsidRPr="00F350FB" w:rsidRDefault="00700212" w:rsidP="000D063A">
            <w:r w:rsidRPr="00F350FB">
              <w:t>Online</w:t>
            </w:r>
          </w:p>
          <w:p w:rsidR="00700212" w:rsidRPr="00F350FB" w:rsidRDefault="00700212" w:rsidP="000D063A">
            <w:r w:rsidRPr="00F350FB">
              <w:t>Service</w:t>
            </w:r>
          </w:p>
          <w:p w:rsidR="00700212" w:rsidRPr="00F350FB" w:rsidRDefault="00700212" w:rsidP="000D063A">
            <w:r w:rsidRPr="00F350FB">
              <w:t>SOAP</w:t>
            </w:r>
          </w:p>
        </w:tc>
      </w:tr>
      <w:tr w:rsidR="00700212" w:rsidRPr="00F350FB">
        <w:tc>
          <w:tcPr>
            <w:tcW w:w="1242" w:type="dxa"/>
          </w:tcPr>
          <w:p w:rsidR="00700212" w:rsidRPr="00031050" w:rsidRDefault="00700212" w:rsidP="00031050">
            <w:pPr>
              <w:jc w:val="center"/>
              <w:rPr>
                <w:b/>
                <w:bCs/>
              </w:rPr>
            </w:pPr>
            <w:r w:rsidRPr="00031050">
              <w:rPr>
                <w:b/>
                <w:bCs/>
              </w:rPr>
              <w:t>B1</w:t>
            </w:r>
          </w:p>
        </w:tc>
        <w:tc>
          <w:tcPr>
            <w:tcW w:w="7403" w:type="dxa"/>
          </w:tcPr>
          <w:p w:rsidR="00700212" w:rsidRPr="00F350FB" w:rsidRDefault="00700212" w:rsidP="000D063A">
            <w:r w:rsidRPr="00F350FB">
              <w:t>Kopi af FOT til brug i SNSOR til kobling til FOT-geometri.</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B2</w:t>
            </w:r>
          </w:p>
        </w:tc>
        <w:tc>
          <w:tcPr>
            <w:tcW w:w="7403" w:type="dxa"/>
            <w:tcBorders>
              <w:top w:val="single" w:sz="8" w:space="0" w:color="4BACC6"/>
              <w:bottom w:val="single" w:sz="8" w:space="0" w:color="4BACC6"/>
            </w:tcBorders>
          </w:tcPr>
          <w:p w:rsidR="00700212" w:rsidRPr="00F350FB" w:rsidRDefault="00700212" w:rsidP="000D063A">
            <w:r w:rsidRPr="00F350FB">
              <w:t>Alle FOT-data kopieres til Kortforsyningen</w:t>
            </w:r>
          </w:p>
        </w:tc>
      </w:tr>
      <w:tr w:rsidR="00700212" w:rsidRPr="00F350FB">
        <w:tc>
          <w:tcPr>
            <w:tcW w:w="1242" w:type="dxa"/>
          </w:tcPr>
          <w:p w:rsidR="00700212" w:rsidRPr="00031050" w:rsidRDefault="00700212" w:rsidP="00031050">
            <w:pPr>
              <w:jc w:val="center"/>
              <w:rPr>
                <w:b/>
                <w:bCs/>
              </w:rPr>
            </w:pPr>
            <w:r w:rsidRPr="00031050">
              <w:rPr>
                <w:b/>
                <w:bCs/>
              </w:rPr>
              <w:lastRenderedPageBreak/>
              <w:t>B3</w:t>
            </w:r>
          </w:p>
        </w:tc>
        <w:tc>
          <w:tcPr>
            <w:tcW w:w="7403" w:type="dxa"/>
          </w:tcPr>
          <w:p w:rsidR="00700212" w:rsidRPr="00F350FB" w:rsidRDefault="00700212" w:rsidP="000D063A">
            <w:r w:rsidRPr="00F350FB">
              <w:t>Stednavne og administrative kopieres til Kortforsyningen</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B4</w:t>
            </w:r>
          </w:p>
        </w:tc>
        <w:tc>
          <w:tcPr>
            <w:tcW w:w="7403" w:type="dxa"/>
            <w:tcBorders>
              <w:top w:val="single" w:sz="8" w:space="0" w:color="4BACC6"/>
              <w:bottom w:val="single" w:sz="8" w:space="0" w:color="4BACC6"/>
            </w:tcBorders>
          </w:tcPr>
          <w:p w:rsidR="00700212" w:rsidRPr="00F350FB" w:rsidRDefault="00700212" w:rsidP="000D063A">
            <w:r w:rsidRPr="00F350FB">
              <w:t>FIP benytter kortforsyningens WMS/WFS tjenester til at understøtte indberet</w:t>
            </w:r>
            <w:r>
              <w:softHyphen/>
            </w:r>
            <w:r w:rsidRPr="00F350FB">
              <w:t>ningen.</w:t>
            </w:r>
          </w:p>
        </w:tc>
      </w:tr>
      <w:tr w:rsidR="00700212" w:rsidRPr="00F350FB">
        <w:tc>
          <w:tcPr>
            <w:tcW w:w="1242" w:type="dxa"/>
          </w:tcPr>
          <w:p w:rsidR="00700212" w:rsidRPr="00031050" w:rsidRDefault="00700212" w:rsidP="00031050">
            <w:pPr>
              <w:jc w:val="center"/>
              <w:rPr>
                <w:b/>
                <w:bCs/>
              </w:rPr>
            </w:pPr>
            <w:r w:rsidRPr="00031050">
              <w:rPr>
                <w:b/>
                <w:bCs/>
              </w:rPr>
              <w:t>B5</w:t>
            </w:r>
          </w:p>
        </w:tc>
        <w:tc>
          <w:tcPr>
            <w:tcW w:w="7403" w:type="dxa"/>
          </w:tcPr>
          <w:p w:rsidR="00700212" w:rsidRPr="00F350FB" w:rsidRDefault="00700212" w:rsidP="000D063A">
            <w:r w:rsidRPr="00F350FB">
              <w:t>Leverancer direkte fra SNSOR til visse anvendere.</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B6</w:t>
            </w:r>
          </w:p>
        </w:tc>
        <w:tc>
          <w:tcPr>
            <w:tcW w:w="7403" w:type="dxa"/>
            <w:tcBorders>
              <w:top w:val="single" w:sz="8" w:space="0" w:color="4BACC6"/>
              <w:bottom w:val="single" w:sz="8" w:space="0" w:color="4BACC6"/>
            </w:tcBorders>
          </w:tcPr>
          <w:p w:rsidR="00700212" w:rsidRPr="00F350FB" w:rsidRDefault="00700212" w:rsidP="000D063A">
            <w:r w:rsidRPr="00F350FB">
              <w:t xml:space="preserve">Leverance til DST af </w:t>
            </w:r>
            <w:proofErr w:type="spellStart"/>
            <w:r w:rsidRPr="00F350FB">
              <w:t>bypolygoner</w:t>
            </w:r>
            <w:proofErr w:type="spellEnd"/>
            <w:r w:rsidRPr="00F350FB">
              <w:t>, som er en objekttype i SNSOR.</w:t>
            </w:r>
          </w:p>
        </w:tc>
      </w:tr>
      <w:tr w:rsidR="00700212" w:rsidRPr="00F350FB">
        <w:tc>
          <w:tcPr>
            <w:tcW w:w="1242" w:type="dxa"/>
          </w:tcPr>
          <w:p w:rsidR="00700212" w:rsidRPr="00031050" w:rsidRDefault="00700212" w:rsidP="00031050">
            <w:pPr>
              <w:jc w:val="center"/>
              <w:rPr>
                <w:b/>
                <w:bCs/>
              </w:rPr>
            </w:pPr>
            <w:r w:rsidRPr="00031050">
              <w:rPr>
                <w:b/>
                <w:bCs/>
              </w:rPr>
              <w:t>B7</w:t>
            </w:r>
          </w:p>
        </w:tc>
        <w:tc>
          <w:tcPr>
            <w:tcW w:w="7403" w:type="dxa"/>
          </w:tcPr>
          <w:p w:rsidR="00700212" w:rsidRPr="00F350FB" w:rsidRDefault="00700212" w:rsidP="000D063A">
            <w:r w:rsidRPr="00F350FB">
              <w:t>I SNSOR lyttes på nye vejnavne for at opdatere vejnavnetemaet i SNSOR.</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w:t>
            </w:r>
          </w:p>
        </w:tc>
        <w:tc>
          <w:tcPr>
            <w:tcW w:w="7403" w:type="dxa"/>
            <w:tcBorders>
              <w:top w:val="single" w:sz="8" w:space="0" w:color="4BACC6"/>
              <w:bottom w:val="single" w:sz="8" w:space="0" w:color="4BACC6"/>
            </w:tcBorders>
          </w:tcPr>
          <w:p w:rsidR="00700212" w:rsidRPr="00F350FB" w:rsidRDefault="00700212" w:rsidP="000D063A">
            <w:r w:rsidRPr="00F350FB">
              <w:t>Oprettelse af CVR adresser, valideres mod lokal kopi af CPR-VEJ. Lokal kopi o</w:t>
            </w:r>
            <w:r w:rsidRPr="00F350FB">
              <w:t>p</w:t>
            </w:r>
            <w:r w:rsidRPr="00F350FB">
              <w:t>dateres ud fra daglig delta-fil. Adresser er i N3 format.</w:t>
            </w:r>
          </w:p>
        </w:tc>
      </w:tr>
      <w:tr w:rsidR="00700212" w:rsidRPr="00F350FB">
        <w:tc>
          <w:tcPr>
            <w:tcW w:w="1242" w:type="dxa"/>
          </w:tcPr>
          <w:p w:rsidR="00700212" w:rsidRPr="00031050" w:rsidRDefault="00700212" w:rsidP="00031050">
            <w:pPr>
              <w:jc w:val="center"/>
              <w:rPr>
                <w:b/>
                <w:bCs/>
              </w:rPr>
            </w:pPr>
            <w:r w:rsidRPr="00031050">
              <w:rPr>
                <w:b/>
                <w:bCs/>
              </w:rPr>
              <w:t>C2</w:t>
            </w:r>
          </w:p>
        </w:tc>
        <w:tc>
          <w:tcPr>
            <w:tcW w:w="7403" w:type="dxa"/>
          </w:tcPr>
          <w:p w:rsidR="00700212" w:rsidRPr="00F350FB" w:rsidRDefault="00700212" w:rsidP="000D063A">
            <w:r w:rsidRPr="00F350FB">
              <w:t xml:space="preserve">CVR opdateres med personadresser fra CPR, via </w:t>
            </w:r>
            <w:proofErr w:type="spellStart"/>
            <w:r w:rsidRPr="00F350FB">
              <w:t>WebService</w:t>
            </w:r>
            <w:proofErr w:type="spellEnd"/>
            <w:r w:rsidRPr="00F350FB">
              <w:t xml:space="preserve"> og daglig delta-fil. Adresser er i N3 format.</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C4</w:t>
            </w:r>
          </w:p>
        </w:tc>
        <w:tc>
          <w:tcPr>
            <w:tcW w:w="7403" w:type="dxa"/>
            <w:tcBorders>
              <w:top w:val="single" w:sz="8" w:space="0" w:color="4BACC6"/>
              <w:bottom w:val="single" w:sz="8" w:space="0" w:color="4BACC6"/>
            </w:tcBorders>
          </w:tcPr>
          <w:p w:rsidR="00700212" w:rsidRPr="00F350FB" w:rsidRDefault="00700212" w:rsidP="000D063A">
            <w:r w:rsidRPr="00F350FB">
              <w:t>DST opretter og ajourfører grunddata i CVR, inkl. adresser i N3 format, på o</w:t>
            </w:r>
            <w:r w:rsidRPr="00F350FB">
              <w:t>f</w:t>
            </w:r>
            <w:r w:rsidRPr="00F350FB">
              <w:t>fentlige virksomheder via P2 protokol. DST modtager også data fra CVR.</w:t>
            </w:r>
          </w:p>
        </w:tc>
      </w:tr>
      <w:tr w:rsidR="00700212" w:rsidRPr="00F350FB">
        <w:tc>
          <w:tcPr>
            <w:tcW w:w="1242" w:type="dxa"/>
          </w:tcPr>
          <w:p w:rsidR="00700212" w:rsidRPr="00031050" w:rsidRDefault="00700212" w:rsidP="00031050">
            <w:pPr>
              <w:jc w:val="center"/>
              <w:rPr>
                <w:b/>
                <w:bCs/>
              </w:rPr>
            </w:pPr>
            <w:r w:rsidRPr="00031050">
              <w:rPr>
                <w:b/>
                <w:bCs/>
              </w:rPr>
              <w:t>C5</w:t>
            </w:r>
          </w:p>
        </w:tc>
        <w:tc>
          <w:tcPr>
            <w:tcW w:w="7403" w:type="dxa"/>
          </w:tcPr>
          <w:p w:rsidR="00700212" w:rsidRPr="00F350FB" w:rsidRDefault="00700212" w:rsidP="000D063A">
            <w:r w:rsidRPr="00F350FB">
              <w:t>SKAT opretter og ajourfører grunddata i CVR inkl. adresser i N3 format på visse virksomheder via P2 protokol. Der modtages også data den anden vej.</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C6</w:t>
            </w:r>
          </w:p>
        </w:tc>
        <w:tc>
          <w:tcPr>
            <w:tcW w:w="7403" w:type="dxa"/>
            <w:tcBorders>
              <w:top w:val="single" w:sz="8" w:space="0" w:color="4BACC6"/>
              <w:bottom w:val="single" w:sz="8" w:space="0" w:color="4BACC6"/>
            </w:tcBorders>
          </w:tcPr>
          <w:p w:rsidR="00700212" w:rsidRPr="00F350FB" w:rsidRDefault="00700212" w:rsidP="000D063A">
            <w:r w:rsidRPr="00F350FB">
              <w:t>Oprettelse, ajourføring og udstilling af CVR-grunddata(virksomhedsregistrering) inklusiv</w:t>
            </w:r>
            <w:r w:rsidR="004773F9">
              <w:t>e</w:t>
            </w:r>
            <w:r w:rsidRPr="00F350FB">
              <w:t xml:space="preserve"> adresser på N3 form, via </w:t>
            </w:r>
            <w:proofErr w:type="spellStart"/>
            <w:r w:rsidRPr="00F350FB">
              <w:t>WebService</w:t>
            </w:r>
            <w:proofErr w:type="spellEnd"/>
            <w:r w:rsidRPr="00F350FB">
              <w:t xml:space="preserve"> og </w:t>
            </w:r>
            <w:proofErr w:type="spellStart"/>
            <w:r w:rsidRPr="00F350FB">
              <w:t>fil-overførsel</w:t>
            </w:r>
            <w:proofErr w:type="spellEnd"/>
            <w:r w:rsidRPr="00F350FB">
              <w:t>.</w:t>
            </w:r>
          </w:p>
        </w:tc>
      </w:tr>
      <w:tr w:rsidR="00700212" w:rsidRPr="00F350FB">
        <w:tc>
          <w:tcPr>
            <w:tcW w:w="1242" w:type="dxa"/>
          </w:tcPr>
          <w:p w:rsidR="00700212" w:rsidRPr="00031050" w:rsidRDefault="00700212" w:rsidP="00031050">
            <w:pPr>
              <w:jc w:val="center"/>
              <w:rPr>
                <w:b/>
                <w:bCs/>
              </w:rPr>
            </w:pPr>
            <w:r w:rsidRPr="00031050">
              <w:rPr>
                <w:b/>
                <w:bCs/>
              </w:rPr>
              <w:t>C9</w:t>
            </w:r>
          </w:p>
        </w:tc>
        <w:tc>
          <w:tcPr>
            <w:tcW w:w="7403" w:type="dxa"/>
          </w:tcPr>
          <w:p w:rsidR="00700212" w:rsidRPr="00F350FB" w:rsidRDefault="00700212" w:rsidP="000D063A">
            <w:r w:rsidRPr="00F350FB">
              <w:t xml:space="preserve">CSR-P opdateres med </w:t>
            </w:r>
            <w:proofErr w:type="spellStart"/>
            <w:r w:rsidRPr="00F350FB">
              <w:t>CPRs</w:t>
            </w:r>
            <w:proofErr w:type="spellEnd"/>
            <w:r w:rsidRPr="00F350FB">
              <w:t xml:space="preserve"> vejregister</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C10</w:t>
            </w:r>
          </w:p>
        </w:tc>
        <w:tc>
          <w:tcPr>
            <w:tcW w:w="7403" w:type="dxa"/>
            <w:tcBorders>
              <w:top w:val="single" w:sz="8" w:space="0" w:color="4BACC6"/>
              <w:bottom w:val="single" w:sz="8" w:space="0" w:color="4BACC6"/>
            </w:tcBorders>
          </w:tcPr>
          <w:p w:rsidR="00700212" w:rsidRPr="00F350FB" w:rsidRDefault="00700212" w:rsidP="000D063A">
            <w:r w:rsidRPr="00F350FB">
              <w:t xml:space="preserve">ES opdateres med en kopi af </w:t>
            </w:r>
            <w:proofErr w:type="spellStart"/>
            <w:r w:rsidRPr="00F350FB">
              <w:t>CPRs</w:t>
            </w:r>
            <w:proofErr w:type="spellEnd"/>
            <w:r w:rsidRPr="00F350FB">
              <w:t xml:space="preserve"> vejregister + personadresserne.</w:t>
            </w:r>
          </w:p>
        </w:tc>
      </w:tr>
      <w:tr w:rsidR="00700212" w:rsidRPr="00F350FB">
        <w:tc>
          <w:tcPr>
            <w:tcW w:w="1242" w:type="dxa"/>
          </w:tcPr>
          <w:p w:rsidR="00700212" w:rsidRPr="00031050" w:rsidRDefault="00700212" w:rsidP="00031050">
            <w:pPr>
              <w:jc w:val="center"/>
              <w:rPr>
                <w:b/>
                <w:bCs/>
              </w:rPr>
            </w:pPr>
            <w:r w:rsidRPr="00031050">
              <w:rPr>
                <w:b/>
                <w:bCs/>
              </w:rPr>
              <w:t>C11</w:t>
            </w:r>
          </w:p>
        </w:tc>
        <w:tc>
          <w:tcPr>
            <w:tcW w:w="7403" w:type="dxa"/>
          </w:tcPr>
          <w:p w:rsidR="00700212" w:rsidRPr="00F350FB" w:rsidRDefault="00700212" w:rsidP="000D063A">
            <w:proofErr w:type="spellStart"/>
            <w:r w:rsidRPr="00F350FB">
              <w:t>SKATs</w:t>
            </w:r>
            <w:proofErr w:type="spellEnd"/>
            <w:r w:rsidRPr="00F350FB">
              <w:t xml:space="preserve"> egen klientløsning til oprettelse og ajourføring af adresser.</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C12</w:t>
            </w:r>
          </w:p>
        </w:tc>
        <w:tc>
          <w:tcPr>
            <w:tcW w:w="7403" w:type="dxa"/>
            <w:tcBorders>
              <w:top w:val="single" w:sz="8" w:space="0" w:color="4BACC6"/>
              <w:bottom w:val="single" w:sz="8" w:space="0" w:color="4BACC6"/>
            </w:tcBorders>
          </w:tcPr>
          <w:p w:rsidR="00700212" w:rsidRPr="00F350FB" w:rsidRDefault="00700212" w:rsidP="000D063A">
            <w:r w:rsidRPr="00F350FB">
              <w:t>SKAT opretter og ajourfører grunddata i CVR inkl. adresser i N3 format på visse virksomheder via Webservice. Der modtages også data den anden vej.</w:t>
            </w:r>
          </w:p>
        </w:tc>
      </w:tr>
      <w:tr w:rsidR="00700212" w:rsidRPr="00F350FB">
        <w:tc>
          <w:tcPr>
            <w:tcW w:w="1242" w:type="dxa"/>
          </w:tcPr>
          <w:p w:rsidR="00700212" w:rsidRPr="00031050" w:rsidRDefault="00700212" w:rsidP="00031050">
            <w:pPr>
              <w:jc w:val="center"/>
              <w:rPr>
                <w:b/>
                <w:bCs/>
              </w:rPr>
            </w:pPr>
            <w:r w:rsidRPr="00031050">
              <w:rPr>
                <w:b/>
                <w:bCs/>
              </w:rPr>
              <w:t>C13</w:t>
            </w:r>
          </w:p>
        </w:tc>
        <w:tc>
          <w:tcPr>
            <w:tcW w:w="7403" w:type="dxa"/>
          </w:tcPr>
          <w:p w:rsidR="00700212" w:rsidRPr="00F350FB" w:rsidRDefault="00700212" w:rsidP="000D063A">
            <w:r w:rsidRPr="00F350FB">
              <w:t xml:space="preserve">Kommunerne opdaterer </w:t>
            </w:r>
            <w:proofErr w:type="spellStart"/>
            <w:r w:rsidRPr="00F350FB">
              <w:t>CPRs</w:t>
            </w:r>
            <w:proofErr w:type="spellEnd"/>
            <w:r w:rsidRPr="00F350FB">
              <w:t xml:space="preserve"> vejregister</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C14</w:t>
            </w:r>
          </w:p>
        </w:tc>
        <w:tc>
          <w:tcPr>
            <w:tcW w:w="7403" w:type="dxa"/>
            <w:tcBorders>
              <w:top w:val="single" w:sz="8" w:space="0" w:color="4BACC6"/>
              <w:bottom w:val="single" w:sz="8" w:space="0" w:color="4BACC6"/>
            </w:tcBorders>
          </w:tcPr>
          <w:p w:rsidR="00700212" w:rsidRPr="00F350FB" w:rsidRDefault="00700212" w:rsidP="000D063A">
            <w:r w:rsidRPr="00F350FB">
              <w:t>OIS leverer oplysninger om adresser til den digitale flytteløsning.</w:t>
            </w:r>
          </w:p>
        </w:tc>
      </w:tr>
      <w:tr w:rsidR="00700212" w:rsidRPr="00F350FB">
        <w:tc>
          <w:tcPr>
            <w:tcW w:w="1242" w:type="dxa"/>
          </w:tcPr>
          <w:p w:rsidR="00700212" w:rsidRPr="00031050" w:rsidRDefault="00700212" w:rsidP="00031050">
            <w:pPr>
              <w:jc w:val="center"/>
              <w:rPr>
                <w:b/>
                <w:bCs/>
              </w:rPr>
            </w:pPr>
            <w:r w:rsidRPr="00031050">
              <w:rPr>
                <w:b/>
                <w:bCs/>
              </w:rPr>
              <w:t>C16</w:t>
            </w:r>
          </w:p>
        </w:tc>
        <w:tc>
          <w:tcPr>
            <w:tcW w:w="7403" w:type="dxa"/>
          </w:tcPr>
          <w:p w:rsidR="00700212" w:rsidRPr="00F350FB" w:rsidRDefault="00700212" w:rsidP="000D063A">
            <w:r w:rsidRPr="00F350FB">
              <w:t xml:space="preserve">DST opdateres med </w:t>
            </w:r>
            <w:proofErr w:type="spellStart"/>
            <w:r w:rsidRPr="00F350FB">
              <w:t>CPRs</w:t>
            </w:r>
            <w:proofErr w:type="spellEnd"/>
            <w:r w:rsidRPr="00F350FB">
              <w:t xml:space="preserve"> vejregister</w:t>
            </w:r>
          </w:p>
        </w:tc>
      </w:tr>
      <w:tr w:rsidR="00700212" w:rsidRPr="00F350FB">
        <w:tc>
          <w:tcPr>
            <w:tcW w:w="1242" w:type="dxa"/>
            <w:tcBorders>
              <w:top w:val="single" w:sz="8" w:space="0" w:color="4BACC6"/>
              <w:bottom w:val="single" w:sz="8" w:space="0" w:color="4BACC6"/>
            </w:tcBorders>
          </w:tcPr>
          <w:p w:rsidR="00700212" w:rsidRPr="00031050" w:rsidRDefault="00700212" w:rsidP="00031050">
            <w:pPr>
              <w:jc w:val="center"/>
              <w:rPr>
                <w:b/>
                <w:bCs/>
              </w:rPr>
            </w:pPr>
            <w:r w:rsidRPr="00031050">
              <w:rPr>
                <w:b/>
                <w:bCs/>
              </w:rPr>
              <w:t>C17</w:t>
            </w:r>
          </w:p>
        </w:tc>
        <w:tc>
          <w:tcPr>
            <w:tcW w:w="7403" w:type="dxa"/>
            <w:tcBorders>
              <w:top w:val="single" w:sz="8" w:space="0" w:color="4BACC6"/>
              <w:bottom w:val="single" w:sz="8" w:space="0" w:color="4BACC6"/>
            </w:tcBorders>
          </w:tcPr>
          <w:p w:rsidR="00700212" w:rsidRPr="00F350FB" w:rsidRDefault="00700212" w:rsidP="000D063A">
            <w:r w:rsidRPr="00F350FB">
              <w:t>CSR-P opdateres med personadresser fra CPR</w:t>
            </w:r>
          </w:p>
        </w:tc>
      </w:tr>
    </w:tbl>
    <w:p w:rsidR="00700212" w:rsidRPr="00F350FB" w:rsidRDefault="00700212" w:rsidP="00306BCC"/>
    <w:p w:rsidR="00700212" w:rsidRPr="00F350FB" w:rsidRDefault="00700212" w:rsidP="000D063A"/>
    <w:p w:rsidR="00700212" w:rsidRPr="00F350FB" w:rsidRDefault="00700212" w:rsidP="006F1C2E"/>
    <w:p w:rsidR="00700212" w:rsidRPr="00F350FB" w:rsidRDefault="00700212" w:rsidP="006F1C2E"/>
    <w:p w:rsidR="00700212" w:rsidRPr="00F350FB" w:rsidRDefault="00700212" w:rsidP="006F1C2E">
      <w:pPr>
        <w:pStyle w:val="Overskrift1"/>
      </w:pPr>
      <w:bookmarkStart w:id="51" w:name="_Toc353459253"/>
      <w:r w:rsidRPr="00F350FB">
        <w:lastRenderedPageBreak/>
        <w:t>Løsninger frem mod målarkitekturen</w:t>
      </w:r>
      <w:bookmarkEnd w:id="51"/>
    </w:p>
    <w:p w:rsidR="00700212" w:rsidRPr="00F350FB" w:rsidRDefault="00700212" w:rsidP="00E263EE">
      <w:r w:rsidRPr="00F350FB">
        <w:t xml:space="preserve">På adresseområdet </w:t>
      </w:r>
      <w:r>
        <w:t xml:space="preserve">etableres </w:t>
      </w:r>
      <w:r w:rsidRPr="00F350FB">
        <w:t>der en interimsløsning og en CPR overgangsløsning</w:t>
      </w:r>
      <w:r>
        <w:t>,</w:t>
      </w:r>
      <w:r w:rsidRPr="00F350FB">
        <w:t xml:space="preserve"> der </w:t>
      </w:r>
      <w:r>
        <w:t>formen</w:t>
      </w:r>
      <w:r>
        <w:t>t</w:t>
      </w:r>
      <w:r>
        <w:t>lig</w:t>
      </w:r>
      <w:r w:rsidRPr="00F350FB">
        <w:t xml:space="preserve"> rækker ud over programmets levetid.</w:t>
      </w:r>
    </w:p>
    <w:p w:rsidR="00700212" w:rsidRPr="00F350FB" w:rsidRDefault="00700212" w:rsidP="006F1C2E">
      <w:pPr>
        <w:pStyle w:val="Overskrift2"/>
        <w:tabs>
          <w:tab w:val="clear" w:pos="643"/>
        </w:tabs>
        <w:ind w:left="794" w:hanging="794"/>
        <w:rPr>
          <w:lang w:val="da-DK"/>
        </w:rPr>
      </w:pPr>
      <w:bookmarkStart w:id="52" w:name="_Toc353459254"/>
      <w:r w:rsidRPr="00F350FB">
        <w:rPr>
          <w:lang w:val="da-DK"/>
        </w:rPr>
        <w:t>Interimsløsning - adresse</w:t>
      </w:r>
      <w:bookmarkEnd w:id="52"/>
    </w:p>
    <w:p w:rsidR="00700212" w:rsidRPr="00F350FB" w:rsidRDefault="004773F9" w:rsidP="006F1C2E">
      <w:pPr>
        <w:pStyle w:val="Billedtekst"/>
      </w:pPr>
      <w:r>
        <w:rPr>
          <w:noProof/>
        </w:rPr>
        <w:pict>
          <v:shape id="Billede 5" o:spid="_x0000_i1029" type="#_x0000_t75" style="width:450pt;height:252.75pt;visibility:visible">
            <v:imagedata r:id="rId12" o:title=""/>
          </v:shape>
        </w:pict>
      </w:r>
    </w:p>
    <w:p w:rsidR="00700212" w:rsidRPr="00F350FB" w:rsidRDefault="00700212" w:rsidP="006F1C2E">
      <w:pPr>
        <w:pStyle w:val="Billedtekst"/>
      </w:pPr>
      <w:r w:rsidRPr="00F350FB">
        <w:t xml:space="preserve">Figur </w:t>
      </w:r>
      <w:r w:rsidR="004773F9">
        <w:fldChar w:fldCharType="begin"/>
      </w:r>
      <w:r w:rsidR="004773F9">
        <w:instrText xml:space="preserve"> SEQ Figur \* ARABIC </w:instrText>
      </w:r>
      <w:r w:rsidR="004773F9">
        <w:fldChar w:fldCharType="separate"/>
      </w:r>
      <w:r>
        <w:rPr>
          <w:noProof/>
        </w:rPr>
        <w:t>4</w:t>
      </w:r>
      <w:r w:rsidR="004773F9">
        <w:rPr>
          <w:noProof/>
        </w:rPr>
        <w:fldChar w:fldCharType="end"/>
      </w:r>
    </w:p>
    <w:p w:rsidR="00700212" w:rsidRPr="00F350FB" w:rsidRDefault="00700212" w:rsidP="006F1C2E">
      <w:r>
        <w:t xml:space="preserve">I </w:t>
      </w:r>
      <w:proofErr w:type="spellStart"/>
      <w:r>
        <w:t>interimløsningen</w:t>
      </w:r>
      <w:proofErr w:type="spellEnd"/>
      <w:r>
        <w:t xml:space="preserve"> skal adresseklient 1.0 og dialogklient 1.0 sikre at kommunerne tidligt i </w:t>
      </w:r>
      <w:proofErr w:type="spellStart"/>
      <w:r>
        <w:t>del</w:t>
      </w:r>
      <w:r>
        <w:softHyphen/>
        <w:t>programprocessen</w:t>
      </w:r>
      <w:proofErr w:type="spellEnd"/>
      <w:r>
        <w:t xml:space="preserve"> får adgang til et enkelt og effektivt værktøj der kan </w:t>
      </w:r>
      <w:proofErr w:type="spellStart"/>
      <w:r>
        <w:t>kan</w:t>
      </w:r>
      <w:proofErr w:type="spellEnd"/>
      <w:r>
        <w:t xml:space="preserve"> anvendes fast</w:t>
      </w:r>
      <w:r>
        <w:softHyphen/>
        <w:t>sætte supplerende adresser til erhvervsvirkso</w:t>
      </w:r>
      <w:r>
        <w:t>m</w:t>
      </w:r>
      <w:r>
        <w:t>heder mv.  AWS 4.0 skal sikre at brugerne af adres</w:t>
      </w:r>
      <w:r>
        <w:softHyphen/>
        <w:t>se</w:t>
      </w:r>
      <w:r>
        <w:softHyphen/>
        <w:t xml:space="preserve">data så tidligt som kan tilbydes bedre data og services. AWS 4.0 kan, sammen med </w:t>
      </w:r>
      <w:proofErr w:type="spellStart"/>
      <w:r w:rsidRPr="00F350FB">
        <w:t>Kortforsy</w:t>
      </w:r>
      <w:r>
        <w:softHyphen/>
      </w:r>
      <w:r w:rsidRPr="00F350FB">
        <w:t>nin</w:t>
      </w:r>
      <w:r>
        <w:softHyphen/>
      </w:r>
      <w:r w:rsidRPr="00F350FB">
        <w:t>gen</w:t>
      </w:r>
      <w:proofErr w:type="spellEnd"/>
      <w:r>
        <w:t>,</w:t>
      </w:r>
      <w:r w:rsidRPr="00F350FB">
        <w:t xml:space="preserve"> benyt</w:t>
      </w:r>
      <w:r>
        <w:softHyphen/>
      </w:r>
      <w:r w:rsidRPr="00F350FB">
        <w:t>tes indtil Datafordeleren og AWS 5.0 er i drift.</w:t>
      </w:r>
      <w:r>
        <w:t xml:space="preserve"> </w:t>
      </w:r>
    </w:p>
    <w:p w:rsidR="00700212" w:rsidRPr="00F350FB" w:rsidRDefault="00700212" w:rsidP="00E263EE">
      <w:pPr>
        <w:pStyle w:val="Overskrift2"/>
        <w:tabs>
          <w:tab w:val="clear" w:pos="643"/>
        </w:tabs>
        <w:ind w:left="794" w:hanging="794"/>
        <w:rPr>
          <w:lang w:val="da-DK"/>
        </w:rPr>
      </w:pPr>
      <w:bookmarkStart w:id="53" w:name="_Toc353459255"/>
      <w:r w:rsidRPr="00F350FB">
        <w:rPr>
          <w:lang w:val="da-DK"/>
        </w:rPr>
        <w:t>CPR overgangsløsning</w:t>
      </w:r>
      <w:bookmarkEnd w:id="53"/>
    </w:p>
    <w:p w:rsidR="00700212" w:rsidRDefault="004773F9" w:rsidP="000412BF">
      <w:pPr>
        <w:keepNext/>
      </w:pPr>
      <w:r>
        <w:rPr>
          <w:noProof/>
        </w:rPr>
        <w:pict>
          <v:shape id="Billede 6" o:spid="_x0000_i1030" type="#_x0000_t75" style="width:62.25pt;height:102pt;visibility:visible">
            <v:imagedata r:id="rId13" o:title=""/>
          </v:shape>
        </w:pict>
      </w:r>
    </w:p>
    <w:p w:rsidR="00700212" w:rsidRPr="00F350FB" w:rsidRDefault="00700212" w:rsidP="000412BF">
      <w:pPr>
        <w:pStyle w:val="Billedtekst"/>
      </w:pPr>
      <w:r>
        <w:t xml:space="preserve">Figur </w:t>
      </w:r>
      <w:r w:rsidR="004773F9">
        <w:fldChar w:fldCharType="begin"/>
      </w:r>
      <w:r w:rsidR="004773F9">
        <w:instrText xml:space="preserve"> SEQ Figur \* ARABIC </w:instrText>
      </w:r>
      <w:r w:rsidR="004773F9">
        <w:fldChar w:fldCharType="separate"/>
      </w:r>
      <w:r>
        <w:rPr>
          <w:noProof/>
        </w:rPr>
        <w:t>5</w:t>
      </w:r>
      <w:r w:rsidR="004773F9">
        <w:rPr>
          <w:noProof/>
        </w:rPr>
        <w:fldChar w:fldCharType="end"/>
      </w:r>
    </w:p>
    <w:p w:rsidR="00700212" w:rsidRPr="00F350FB" w:rsidRDefault="00700212" w:rsidP="00E263EE">
      <w:r>
        <w:t xml:space="preserve">I CPR’s overgangsløsning tilbydes dataudtræk og tjenester som svarer til CPR og CPR Vej </w:t>
      </w:r>
    </w:p>
    <w:p w:rsidR="00700212" w:rsidRPr="00F350FB" w:rsidRDefault="00700212">
      <w:pPr>
        <w:rPr>
          <w:highlight w:val="yellow"/>
        </w:rPr>
      </w:pPr>
    </w:p>
    <w:p w:rsidR="00700212" w:rsidRPr="00F350FB" w:rsidRDefault="00700212" w:rsidP="000B124C">
      <w:pPr>
        <w:pStyle w:val="Overskrift1"/>
      </w:pPr>
      <w:bookmarkStart w:id="54" w:name="_Ref351643676"/>
      <w:bookmarkStart w:id="55" w:name="_Ref351643702"/>
      <w:bookmarkStart w:id="56" w:name="_Toc353459256"/>
      <w:r w:rsidRPr="00F350FB">
        <w:lastRenderedPageBreak/>
        <w:t>Forandringen</w:t>
      </w:r>
      <w:bookmarkEnd w:id="54"/>
      <w:bookmarkEnd w:id="55"/>
      <w:bookmarkEnd w:id="56"/>
    </w:p>
    <w:p w:rsidR="00700212" w:rsidRPr="00F350FB" w:rsidRDefault="00700212" w:rsidP="000B124C">
      <w:pPr>
        <w:pStyle w:val="Overskrift2"/>
        <w:tabs>
          <w:tab w:val="clear" w:pos="643"/>
        </w:tabs>
        <w:ind w:left="794" w:hanging="794"/>
        <w:rPr>
          <w:lang w:val="da-DK"/>
        </w:rPr>
      </w:pPr>
      <w:bookmarkStart w:id="57" w:name="_Toc353459257"/>
      <w:r w:rsidRPr="00F350FB">
        <w:rPr>
          <w:lang w:val="da-DK"/>
        </w:rPr>
        <w:t>Forandringen markeret på nuværende systemsamme</w:t>
      </w:r>
      <w:r w:rsidRPr="00F350FB">
        <w:rPr>
          <w:lang w:val="da-DK"/>
        </w:rPr>
        <w:t>n</w:t>
      </w:r>
      <w:r w:rsidRPr="00F350FB">
        <w:rPr>
          <w:lang w:val="da-DK"/>
        </w:rPr>
        <w:t>hænge</w:t>
      </w:r>
      <w:bookmarkEnd w:id="57"/>
    </w:p>
    <w:p w:rsidR="00700212" w:rsidRPr="00F350FB" w:rsidRDefault="00700212" w:rsidP="00F350FB">
      <w:r w:rsidRPr="00F350FB">
        <w:t>Nedenstående figur illustrerer de systemer som udgår i forbindelse med forandringen.</w:t>
      </w:r>
    </w:p>
    <w:p w:rsidR="00700212" w:rsidRPr="00F350FB" w:rsidRDefault="00700212" w:rsidP="00F350FB"/>
    <w:p w:rsidR="00700212" w:rsidRDefault="004773F9" w:rsidP="000412BF">
      <w:pPr>
        <w:keepNext/>
      </w:pPr>
      <w:r>
        <w:rPr>
          <w:noProof/>
        </w:rPr>
        <w:pict>
          <v:shape id="Billede 9" o:spid="_x0000_i1031" type="#_x0000_t75" style="width:417.75pt;height:281.25pt;visibility:visible">
            <v:imagedata r:id="rId14" o:title=""/>
          </v:shape>
        </w:pict>
      </w:r>
    </w:p>
    <w:p w:rsidR="00700212" w:rsidRDefault="00700212" w:rsidP="000412BF">
      <w:pPr>
        <w:pStyle w:val="Billedtekst"/>
      </w:pPr>
      <w:r>
        <w:t xml:space="preserve">Figur </w:t>
      </w:r>
      <w:r w:rsidR="004773F9">
        <w:fldChar w:fldCharType="begin"/>
      </w:r>
      <w:r w:rsidR="004773F9">
        <w:instrText xml:space="preserve"> SEQ Figur \* ARABIC </w:instrText>
      </w:r>
      <w:r w:rsidR="004773F9">
        <w:fldChar w:fldCharType="separate"/>
      </w:r>
      <w:r>
        <w:rPr>
          <w:noProof/>
        </w:rPr>
        <w:t>6</w:t>
      </w:r>
      <w:r w:rsidR="004773F9">
        <w:rPr>
          <w:noProof/>
        </w:rPr>
        <w:fldChar w:fldCharType="end"/>
      </w:r>
    </w:p>
    <w:p w:rsidR="00700212" w:rsidRDefault="00700212" w:rsidP="000B124C">
      <w:r>
        <w:br w:type="page"/>
      </w:r>
    </w:p>
    <w:p w:rsidR="00700212" w:rsidRPr="00F350FB" w:rsidRDefault="00700212" w:rsidP="000B124C">
      <w:pPr>
        <w:pStyle w:val="Overskrift2"/>
        <w:tabs>
          <w:tab w:val="clear" w:pos="643"/>
        </w:tabs>
        <w:ind w:left="794" w:hanging="794"/>
        <w:rPr>
          <w:lang w:val="da-DK"/>
        </w:rPr>
      </w:pPr>
      <w:bookmarkStart w:id="58" w:name="_Toc353459258"/>
      <w:r w:rsidRPr="00F350FB">
        <w:rPr>
          <w:lang w:val="da-DK"/>
        </w:rPr>
        <w:t>Forandringen markeret på fremtidige systemsammenhæ</w:t>
      </w:r>
      <w:r w:rsidRPr="00F350FB">
        <w:rPr>
          <w:lang w:val="da-DK"/>
        </w:rPr>
        <w:t>n</w:t>
      </w:r>
      <w:r w:rsidRPr="00F350FB">
        <w:rPr>
          <w:lang w:val="da-DK"/>
        </w:rPr>
        <w:t>ge</w:t>
      </w:r>
      <w:bookmarkEnd w:id="58"/>
    </w:p>
    <w:p w:rsidR="00700212" w:rsidRPr="00F350FB" w:rsidRDefault="00700212" w:rsidP="00F350FB">
      <w:r w:rsidRPr="00F350FB">
        <w:t>Neden</w:t>
      </w:r>
      <w:r>
        <w:t>stående figur illustrerer nye systemer/registre i forbindelse med forandringen.</w:t>
      </w:r>
    </w:p>
    <w:p w:rsidR="00700212" w:rsidRPr="00F350FB" w:rsidRDefault="00700212" w:rsidP="00F350FB"/>
    <w:p w:rsidR="00700212" w:rsidRDefault="004773F9" w:rsidP="000412BF">
      <w:pPr>
        <w:keepNext/>
      </w:pPr>
      <w:r>
        <w:rPr>
          <w:noProof/>
        </w:rPr>
        <w:pict>
          <v:shape id="Billede 14" o:spid="_x0000_i1032" type="#_x0000_t75" style="width:414.75pt;height:277.5pt;visibility:visible">
            <v:imagedata r:id="rId15" o:title=""/>
          </v:shape>
        </w:pict>
      </w:r>
    </w:p>
    <w:p w:rsidR="00700212" w:rsidRPr="00F350FB" w:rsidRDefault="00700212" w:rsidP="000412BF">
      <w:pPr>
        <w:pStyle w:val="Billedtekst"/>
      </w:pPr>
      <w:r>
        <w:t xml:space="preserve">Figur </w:t>
      </w:r>
      <w:r w:rsidR="004773F9">
        <w:fldChar w:fldCharType="begin"/>
      </w:r>
      <w:r w:rsidR="004773F9">
        <w:instrText xml:space="preserve"> SEQ Figur \* ARABIC </w:instrText>
      </w:r>
      <w:r w:rsidR="004773F9">
        <w:fldChar w:fldCharType="separate"/>
      </w:r>
      <w:r>
        <w:rPr>
          <w:noProof/>
        </w:rPr>
        <w:t>7</w:t>
      </w:r>
      <w:r w:rsidR="004773F9">
        <w:rPr>
          <w:noProof/>
        </w:rPr>
        <w:fldChar w:fldCharType="end"/>
      </w:r>
    </w:p>
    <w:p w:rsidR="00700212" w:rsidRPr="00F350FB" w:rsidRDefault="00700212" w:rsidP="000B124C"/>
    <w:sectPr w:rsidR="00700212" w:rsidRPr="00F350FB" w:rsidSect="007B040A">
      <w:headerReference w:type="default" r:id="rId16"/>
      <w:footerReference w:type="default" r:id="rId17"/>
      <w:headerReference w:type="first" r:id="rId18"/>
      <w:footerReference w:type="first" r:id="rId19"/>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212" w:rsidRDefault="00700212" w:rsidP="006F1C2E">
      <w:pPr>
        <w:pStyle w:val="Overskrift1"/>
      </w:pPr>
      <w:r>
        <w:t>References.</w:t>
      </w:r>
    </w:p>
  </w:endnote>
  <w:endnote w:type="continuationSeparator" w:id="0">
    <w:p w:rsidR="00700212" w:rsidRDefault="00700212"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12" w:rsidRDefault="00700212" w:rsidP="006F1C2E"/>
  <w:p w:rsidR="00700212" w:rsidRDefault="00700212" w:rsidP="006F1C2E"/>
  <w:tbl>
    <w:tblPr>
      <w:tblW w:w="8755" w:type="dxa"/>
      <w:tblLook w:val="01E0" w:firstRow="1" w:lastRow="1" w:firstColumn="1" w:lastColumn="1" w:noHBand="0" w:noVBand="0"/>
    </w:tblPr>
    <w:tblGrid>
      <w:gridCol w:w="2881"/>
      <w:gridCol w:w="2882"/>
      <w:gridCol w:w="2992"/>
    </w:tblGrid>
    <w:tr w:rsidR="00700212">
      <w:tc>
        <w:tcPr>
          <w:tcW w:w="2881" w:type="dxa"/>
        </w:tcPr>
        <w:p w:rsidR="00700212" w:rsidRDefault="00700212" w:rsidP="006F1C2E">
          <w:pPr>
            <w:pStyle w:val="Sidehoved"/>
          </w:pPr>
        </w:p>
      </w:tc>
      <w:tc>
        <w:tcPr>
          <w:tcW w:w="2882" w:type="dxa"/>
        </w:tcPr>
        <w:p w:rsidR="00700212" w:rsidRDefault="00700212"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4773F9">
            <w:rPr>
              <w:rStyle w:val="Sidetal"/>
              <w:noProof/>
              <w:sz w:val="22"/>
              <w:szCs w:val="22"/>
            </w:rPr>
            <w:t>2</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4773F9">
            <w:rPr>
              <w:rStyle w:val="Sidetal"/>
              <w:noProof/>
              <w:sz w:val="22"/>
              <w:szCs w:val="22"/>
            </w:rPr>
            <w:t>24</w:t>
          </w:r>
          <w:r>
            <w:rPr>
              <w:rStyle w:val="Sidetal"/>
              <w:sz w:val="22"/>
              <w:szCs w:val="22"/>
            </w:rPr>
            <w:fldChar w:fldCharType="end"/>
          </w:r>
          <w:r>
            <w:rPr>
              <w:rStyle w:val="Sidetal"/>
              <w:sz w:val="22"/>
              <w:szCs w:val="22"/>
            </w:rPr>
            <w:t xml:space="preserve"> -</w:t>
          </w:r>
        </w:p>
      </w:tc>
      <w:tc>
        <w:tcPr>
          <w:tcW w:w="2992" w:type="dxa"/>
        </w:tcPr>
        <w:p w:rsidR="00700212" w:rsidRPr="004E5375" w:rsidRDefault="00700212"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700212" w:rsidRDefault="00700212" w:rsidP="006F1C2E">
    <w:pPr>
      <w:pStyle w:val="Sidehoved"/>
    </w:pPr>
  </w:p>
  <w:p w:rsidR="00700212" w:rsidRDefault="00700212" w:rsidP="006F1C2E">
    <w:pPr>
      <w:pStyle w:val="Sidefod"/>
    </w:pPr>
  </w:p>
  <w:p w:rsidR="00700212" w:rsidRDefault="00700212"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700212" w:rsidRPr="00022208">
      <w:tc>
        <w:tcPr>
          <w:tcW w:w="7088" w:type="dxa"/>
        </w:tcPr>
        <w:p w:rsidR="00700212" w:rsidRPr="00877C63" w:rsidRDefault="00700212" w:rsidP="006F1C2E">
          <w:pPr>
            <w:pStyle w:val="Sidefod"/>
          </w:pPr>
          <w:r w:rsidRPr="00877C63">
            <w:t>Fil:</w:t>
          </w:r>
          <w:r w:rsidR="004773F9">
            <w:fldChar w:fldCharType="begin"/>
          </w:r>
          <w:r w:rsidR="004773F9">
            <w:instrText xml:space="preserve"> FILENAME </w:instrText>
          </w:r>
          <w:r w:rsidR="004773F9">
            <w:fldChar w:fldCharType="separate"/>
          </w:r>
          <w:r>
            <w:rPr>
              <w:noProof/>
            </w:rPr>
            <w:t>GD2_Maalarkitektur_Bilag_A_Systemer_ver0.9a.docx</w:t>
          </w:r>
          <w:r w:rsidR="004773F9">
            <w:rPr>
              <w:noProof/>
            </w:rPr>
            <w:fldChar w:fldCharType="end"/>
          </w:r>
        </w:p>
      </w:tc>
      <w:tc>
        <w:tcPr>
          <w:tcW w:w="1449" w:type="dxa"/>
        </w:tcPr>
        <w:p w:rsidR="00700212" w:rsidRPr="00022208" w:rsidRDefault="00700212" w:rsidP="006F1C2E">
          <w:pPr>
            <w:pStyle w:val="Sidehoved"/>
          </w:pPr>
        </w:p>
      </w:tc>
    </w:tr>
  </w:tbl>
  <w:p w:rsidR="00700212" w:rsidRPr="00C251C5" w:rsidRDefault="00700212"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212" w:rsidRDefault="00700212" w:rsidP="006F1C2E">
      <w:r>
        <w:separator/>
      </w:r>
    </w:p>
  </w:footnote>
  <w:footnote w:type="continuationSeparator" w:id="0">
    <w:p w:rsidR="00700212" w:rsidRDefault="00700212" w:rsidP="006F1C2E">
      <w:r>
        <w:continuationSeparator/>
      </w:r>
    </w:p>
  </w:footnote>
  <w:footnote w:type="continuationNotice" w:id="1">
    <w:p w:rsidR="00700212" w:rsidRDefault="00700212" w:rsidP="006F1C2E"/>
  </w:footnote>
  <w:footnote w:id="2">
    <w:p w:rsidR="00700212" w:rsidRDefault="00700212">
      <w:pPr>
        <w:pStyle w:val="Fodnotetekst"/>
      </w:pPr>
      <w:r>
        <w:rPr>
          <w:rStyle w:val="Fodnotehenvisning"/>
        </w:rPr>
        <w:footnoteRef/>
      </w:r>
      <w:r>
        <w:t xml:space="preserve"> </w:t>
      </w:r>
      <w:r w:rsidRPr="00A04CD0">
        <w:t xml:space="preserve">En løsning der </w:t>
      </w:r>
      <w:proofErr w:type="gramStart"/>
      <w:r w:rsidRPr="00A04CD0">
        <w:t>håndtere</w:t>
      </w:r>
      <w:proofErr w:type="gramEnd"/>
      <w:r w:rsidRPr="00A04CD0">
        <w:t xml:space="preserve"> dataudveksling med ansvarlige dataleverandører: SKAT, DST og AT</w:t>
      </w:r>
    </w:p>
  </w:footnote>
  <w:footnote w:id="3">
    <w:p w:rsidR="00700212" w:rsidRDefault="00700212" w:rsidP="00B641D8">
      <w:pPr>
        <w:pStyle w:val="Fodnotetekst"/>
      </w:pPr>
      <w:r>
        <w:rPr>
          <w:rStyle w:val="Fodnotehenvisning"/>
        </w:rPr>
        <w:footnoteRef/>
      </w:r>
      <w:r>
        <w:t xml:space="preserve"> </w:t>
      </w:r>
      <w:r w:rsidRPr="00A04CD0">
        <w:t xml:space="preserve">En løsning der </w:t>
      </w:r>
      <w:proofErr w:type="gramStart"/>
      <w:r w:rsidRPr="00A04CD0">
        <w:t>håndtere</w:t>
      </w:r>
      <w:proofErr w:type="gramEnd"/>
      <w:r w:rsidRPr="00A04CD0">
        <w:t xml:space="preserve"> dataudveksling med ansvarlige dataleverandører: SKAT, DST og 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12" w:rsidRDefault="004773F9" w:rsidP="006F1C2E">
    <w:pPr>
      <w:pStyle w:val="Sidehoved"/>
    </w:pPr>
    <w:r>
      <w:fldChar w:fldCharType="begin"/>
    </w:r>
    <w:r>
      <w:instrText xml:space="preserve"> TITLE  "GD2 - Systemer"  \* MERGEFORMAT </w:instrText>
    </w:r>
    <w:r>
      <w:fldChar w:fldCharType="separate"/>
    </w:r>
    <w:r w:rsidR="00700212">
      <w:t>GD2 - Systemer</w:t>
    </w:r>
    <w:r>
      <w:fldChar w:fldCharType="end"/>
    </w:r>
  </w:p>
  <w:p w:rsidR="00700212" w:rsidRPr="006171CF" w:rsidRDefault="004773F9" w:rsidP="006F1C2E">
    <w:pPr>
      <w:pStyle w:val="Sidehoved"/>
    </w:pPr>
    <w:r>
      <w:fldChar w:fldCharType="begin"/>
    </w:r>
    <w:r>
      <w:instrText xml:space="preserve"> SUBJECT  "Grunddataprogrammet under den Fællesoffentlig digitaliseringsstrategi 2012 - 2015"  \* MERGEFORMAT </w:instrText>
    </w:r>
    <w:r>
      <w:fldChar w:fldCharType="separate"/>
    </w:r>
    <w:r w:rsidR="00700212">
      <w:t>Grunddataprogrammet under den Fællesoffentlig digitaliseringsstrategi 2012 - 2015</w:t>
    </w:r>
    <w:r>
      <w:fldChar w:fldCharType="end"/>
    </w:r>
  </w:p>
  <w:p w:rsidR="00700212" w:rsidRDefault="00700212"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12" w:rsidRPr="001D4A86" w:rsidRDefault="004773F9" w:rsidP="008A24CF">
    <w:pPr>
      <w:pStyle w:val="Sidehoved"/>
      <w:tabs>
        <w:tab w:val="left" w:pos="657"/>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 o:spid="_x0000_i1033" type="#_x0000_t75" style="width:84.75pt;height:77.25pt;visibility:visible">
          <v:imagedata r:id="rId1" o:title=""/>
        </v:shape>
      </w:pict>
    </w:r>
    <w:r w:rsidR="00700212">
      <w:tab/>
    </w:r>
    <w:r w:rsidR="00700212">
      <w:tab/>
    </w:r>
    <w:r>
      <w:rPr>
        <w:noProof/>
      </w:rPr>
      <w:pict>
        <v:shape id="Picture 7" o:spid="_x0000_i1034" type="#_x0000_t75" alt="Beskrivelse: mbbl_logo_rgb_stor" style="width:196.5pt;height:61.5pt;visibility:visible">
          <v:imagedata r:id="rId2" o:title=""/>
        </v:shape>
      </w:pict>
    </w:r>
    <w:r w:rsidR="0070021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3C5B1E43"/>
    <w:multiLevelType w:val="hybridMultilevel"/>
    <w:tmpl w:val="2996AB12"/>
    <w:lvl w:ilvl="0" w:tplc="AB962C86">
      <w:start w:val="1"/>
      <w:numFmt w:val="bullet"/>
      <w:pStyle w:val="BrdtekstTabelpunkttegn"/>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4B427A16"/>
    <w:multiLevelType w:val="singleLevel"/>
    <w:tmpl w:val="2E6074FA"/>
    <w:lvl w:ilvl="0">
      <w:numFmt w:val="bullet"/>
      <w:pStyle w:val="Opstilling-punkttegnmafstand"/>
      <w:lvlText w:val="*"/>
      <w:lvlJc w:val="left"/>
    </w:lvl>
  </w:abstractNum>
  <w:abstractNum w:abstractNumId="16">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7">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8">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9">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0">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num w:numId="1">
    <w:abstractNumId w:val="0"/>
  </w:num>
  <w:num w:numId="2">
    <w:abstractNumId w:val="19"/>
  </w:num>
  <w:num w:numId="3">
    <w:abstractNumId w:val="13"/>
  </w:num>
  <w:num w:numId="4">
    <w:abstractNumId w:val="5"/>
  </w:num>
  <w:num w:numId="5">
    <w:abstractNumId w:val="15"/>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17"/>
  </w:num>
  <w:num w:numId="7">
    <w:abstractNumId w:val="14"/>
  </w:num>
  <w:num w:numId="8">
    <w:abstractNumId w:val="11"/>
  </w:num>
  <w:num w:numId="9">
    <w:abstractNumId w:val="2"/>
  </w:num>
  <w:num w:numId="10">
    <w:abstractNumId w:val="18"/>
  </w:num>
  <w:num w:numId="11">
    <w:abstractNumId w:val="4"/>
  </w:num>
  <w:num w:numId="12">
    <w:abstractNumId w:val="8"/>
  </w:num>
  <w:num w:numId="13">
    <w:abstractNumId w:val="1"/>
  </w:num>
  <w:num w:numId="14">
    <w:abstractNumId w:val="16"/>
  </w:num>
  <w:num w:numId="15">
    <w:abstractNumId w:val="12"/>
  </w:num>
  <w:num w:numId="16">
    <w:abstractNumId w:val="9"/>
  </w:num>
  <w:num w:numId="17">
    <w:abstractNumId w:val="10"/>
  </w:num>
  <w:num w:numId="18">
    <w:abstractNumId w:val="3"/>
  </w:num>
  <w:num w:numId="19">
    <w:abstractNumId w:val="6"/>
  </w:num>
  <w:num w:numId="20">
    <w:abstractNumId w:val="20"/>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051"/>
  </w:hdrShapeDefaults>
  <w:footnotePr>
    <w:footnote w:id="-1"/>
    <w:footnote w:id="0"/>
    <w:footnote w:id="1"/>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9A"/>
    <w:rsid w:val="001E5CC6"/>
    <w:rsid w:val="001E5F2A"/>
    <w:rsid w:val="001F018C"/>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306D"/>
    <w:rsid w:val="0029419D"/>
    <w:rsid w:val="002948EA"/>
    <w:rsid w:val="00294AC8"/>
    <w:rsid w:val="00294C00"/>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5C97"/>
    <w:rsid w:val="00306BCC"/>
    <w:rsid w:val="00307A19"/>
    <w:rsid w:val="00313F0A"/>
    <w:rsid w:val="003144F0"/>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4356"/>
    <w:rsid w:val="00405D3E"/>
    <w:rsid w:val="00410126"/>
    <w:rsid w:val="0041042C"/>
    <w:rsid w:val="00411E7F"/>
    <w:rsid w:val="0041260C"/>
    <w:rsid w:val="004142B9"/>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59EA"/>
    <w:rsid w:val="004773F9"/>
    <w:rsid w:val="0048196E"/>
    <w:rsid w:val="00481CBA"/>
    <w:rsid w:val="00484383"/>
    <w:rsid w:val="00485E9C"/>
    <w:rsid w:val="00486A2A"/>
    <w:rsid w:val="00486DC4"/>
    <w:rsid w:val="00490501"/>
    <w:rsid w:val="004907CF"/>
    <w:rsid w:val="00491C2C"/>
    <w:rsid w:val="00492FFD"/>
    <w:rsid w:val="00493155"/>
    <w:rsid w:val="00493599"/>
    <w:rsid w:val="00496607"/>
    <w:rsid w:val="004A0C26"/>
    <w:rsid w:val="004A1EB5"/>
    <w:rsid w:val="004A2282"/>
    <w:rsid w:val="004A2F9B"/>
    <w:rsid w:val="004A322C"/>
    <w:rsid w:val="004A61F6"/>
    <w:rsid w:val="004A623A"/>
    <w:rsid w:val="004A72D0"/>
    <w:rsid w:val="004B3A07"/>
    <w:rsid w:val="004B3EF6"/>
    <w:rsid w:val="004B58CA"/>
    <w:rsid w:val="004B5A95"/>
    <w:rsid w:val="004B647B"/>
    <w:rsid w:val="004C2CD2"/>
    <w:rsid w:val="004C3B19"/>
    <w:rsid w:val="004C44A4"/>
    <w:rsid w:val="004C4FBC"/>
    <w:rsid w:val="004C7A00"/>
    <w:rsid w:val="004D0565"/>
    <w:rsid w:val="004D09C1"/>
    <w:rsid w:val="004D5B80"/>
    <w:rsid w:val="004D6A93"/>
    <w:rsid w:val="004E00B0"/>
    <w:rsid w:val="004E1EF7"/>
    <w:rsid w:val="004E3C37"/>
    <w:rsid w:val="004E41B1"/>
    <w:rsid w:val="004E47EF"/>
    <w:rsid w:val="004E5375"/>
    <w:rsid w:val="004E760E"/>
    <w:rsid w:val="004F2554"/>
    <w:rsid w:val="004F5434"/>
    <w:rsid w:val="004F5B5C"/>
    <w:rsid w:val="004F65DD"/>
    <w:rsid w:val="004F7847"/>
    <w:rsid w:val="004F7E41"/>
    <w:rsid w:val="005038C8"/>
    <w:rsid w:val="00504808"/>
    <w:rsid w:val="00504FB5"/>
    <w:rsid w:val="005058E8"/>
    <w:rsid w:val="005078C7"/>
    <w:rsid w:val="00513E37"/>
    <w:rsid w:val="005144B4"/>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1060E"/>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D43"/>
    <w:rsid w:val="00646676"/>
    <w:rsid w:val="0064723E"/>
    <w:rsid w:val="00651C45"/>
    <w:rsid w:val="006520DB"/>
    <w:rsid w:val="00654657"/>
    <w:rsid w:val="00663949"/>
    <w:rsid w:val="00663D52"/>
    <w:rsid w:val="00666ABC"/>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7468"/>
    <w:rsid w:val="00697D8D"/>
    <w:rsid w:val="006A021B"/>
    <w:rsid w:val="006A04A7"/>
    <w:rsid w:val="006A0FB8"/>
    <w:rsid w:val="006A1540"/>
    <w:rsid w:val="006A1DD1"/>
    <w:rsid w:val="006A437D"/>
    <w:rsid w:val="006B0929"/>
    <w:rsid w:val="006B1141"/>
    <w:rsid w:val="006B11DA"/>
    <w:rsid w:val="006B1555"/>
    <w:rsid w:val="006B3382"/>
    <w:rsid w:val="006B3E66"/>
    <w:rsid w:val="006C286D"/>
    <w:rsid w:val="006C2BD0"/>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1018"/>
    <w:rsid w:val="00711E42"/>
    <w:rsid w:val="00712C76"/>
    <w:rsid w:val="0071579C"/>
    <w:rsid w:val="00717885"/>
    <w:rsid w:val="00722BC1"/>
    <w:rsid w:val="007230E5"/>
    <w:rsid w:val="007238FC"/>
    <w:rsid w:val="0072482A"/>
    <w:rsid w:val="0072702F"/>
    <w:rsid w:val="0072728D"/>
    <w:rsid w:val="0072737A"/>
    <w:rsid w:val="00730D94"/>
    <w:rsid w:val="00732551"/>
    <w:rsid w:val="00733AE1"/>
    <w:rsid w:val="0073657C"/>
    <w:rsid w:val="00737799"/>
    <w:rsid w:val="0074304C"/>
    <w:rsid w:val="00744A19"/>
    <w:rsid w:val="00744A90"/>
    <w:rsid w:val="0075306D"/>
    <w:rsid w:val="0075338C"/>
    <w:rsid w:val="00753E2B"/>
    <w:rsid w:val="00756996"/>
    <w:rsid w:val="00757C4A"/>
    <w:rsid w:val="007633F8"/>
    <w:rsid w:val="007636CD"/>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B040A"/>
    <w:rsid w:val="007B29AF"/>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79D8"/>
    <w:rsid w:val="00840738"/>
    <w:rsid w:val="00840B51"/>
    <w:rsid w:val="00840E6A"/>
    <w:rsid w:val="00843C38"/>
    <w:rsid w:val="00843EF5"/>
    <w:rsid w:val="00844534"/>
    <w:rsid w:val="00844C4A"/>
    <w:rsid w:val="00845478"/>
    <w:rsid w:val="008502EB"/>
    <w:rsid w:val="00852761"/>
    <w:rsid w:val="008530BF"/>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A7E"/>
    <w:rsid w:val="008B32BB"/>
    <w:rsid w:val="008B6E13"/>
    <w:rsid w:val="008B77E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28CC"/>
    <w:rsid w:val="0094492D"/>
    <w:rsid w:val="00944E4F"/>
    <w:rsid w:val="00947548"/>
    <w:rsid w:val="0095078E"/>
    <w:rsid w:val="009541F6"/>
    <w:rsid w:val="009551FF"/>
    <w:rsid w:val="009571E3"/>
    <w:rsid w:val="00957574"/>
    <w:rsid w:val="009606DD"/>
    <w:rsid w:val="00960737"/>
    <w:rsid w:val="00961961"/>
    <w:rsid w:val="009626BC"/>
    <w:rsid w:val="00966B10"/>
    <w:rsid w:val="00967E28"/>
    <w:rsid w:val="0097069C"/>
    <w:rsid w:val="00974179"/>
    <w:rsid w:val="00982B14"/>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B2863"/>
    <w:rsid w:val="009B29EE"/>
    <w:rsid w:val="009B5F36"/>
    <w:rsid w:val="009B6B2D"/>
    <w:rsid w:val="009B78FC"/>
    <w:rsid w:val="009B7BA9"/>
    <w:rsid w:val="009C0A74"/>
    <w:rsid w:val="009C378A"/>
    <w:rsid w:val="009C578E"/>
    <w:rsid w:val="009C656C"/>
    <w:rsid w:val="009C76F9"/>
    <w:rsid w:val="009C7899"/>
    <w:rsid w:val="009C7981"/>
    <w:rsid w:val="009D0BA7"/>
    <w:rsid w:val="009D1451"/>
    <w:rsid w:val="009D356E"/>
    <w:rsid w:val="009D6325"/>
    <w:rsid w:val="009D75DA"/>
    <w:rsid w:val="009D7C80"/>
    <w:rsid w:val="009E002B"/>
    <w:rsid w:val="009E26DF"/>
    <w:rsid w:val="009E2B93"/>
    <w:rsid w:val="009E6442"/>
    <w:rsid w:val="009F0474"/>
    <w:rsid w:val="009F06D8"/>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B72"/>
    <w:rsid w:val="00A524A4"/>
    <w:rsid w:val="00A53396"/>
    <w:rsid w:val="00A55A79"/>
    <w:rsid w:val="00A56DF3"/>
    <w:rsid w:val="00A57812"/>
    <w:rsid w:val="00A578A4"/>
    <w:rsid w:val="00A634A4"/>
    <w:rsid w:val="00A65BBA"/>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1D8"/>
    <w:rsid w:val="00B64B19"/>
    <w:rsid w:val="00B64C4D"/>
    <w:rsid w:val="00B652C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BA3"/>
    <w:rsid w:val="00B96F92"/>
    <w:rsid w:val="00BA0571"/>
    <w:rsid w:val="00BA0CF5"/>
    <w:rsid w:val="00BA11A8"/>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6CA"/>
    <w:rsid w:val="00BD67DD"/>
    <w:rsid w:val="00BD7640"/>
    <w:rsid w:val="00BD7C6B"/>
    <w:rsid w:val="00BE11F6"/>
    <w:rsid w:val="00BE20B2"/>
    <w:rsid w:val="00BE423E"/>
    <w:rsid w:val="00BE50BA"/>
    <w:rsid w:val="00BE55FA"/>
    <w:rsid w:val="00BE5BA7"/>
    <w:rsid w:val="00BF0DEC"/>
    <w:rsid w:val="00BF114B"/>
    <w:rsid w:val="00BF3758"/>
    <w:rsid w:val="00BF3930"/>
    <w:rsid w:val="00BF3C27"/>
    <w:rsid w:val="00BF459E"/>
    <w:rsid w:val="00BF7EB5"/>
    <w:rsid w:val="00C0053F"/>
    <w:rsid w:val="00C009E6"/>
    <w:rsid w:val="00C00FD5"/>
    <w:rsid w:val="00C03F66"/>
    <w:rsid w:val="00C0422B"/>
    <w:rsid w:val="00C050F6"/>
    <w:rsid w:val="00C05C8E"/>
    <w:rsid w:val="00C05F5C"/>
    <w:rsid w:val="00C06DF0"/>
    <w:rsid w:val="00C11CC4"/>
    <w:rsid w:val="00C125AB"/>
    <w:rsid w:val="00C12E71"/>
    <w:rsid w:val="00C13A7B"/>
    <w:rsid w:val="00C16061"/>
    <w:rsid w:val="00C16269"/>
    <w:rsid w:val="00C1721D"/>
    <w:rsid w:val="00C2339D"/>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5268"/>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E25"/>
    <w:rsid w:val="00ED4EB2"/>
    <w:rsid w:val="00ED78E9"/>
    <w:rsid w:val="00EE492A"/>
    <w:rsid w:val="00EE5DDA"/>
    <w:rsid w:val="00EE788B"/>
    <w:rsid w:val="00EE7AE9"/>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4" w:unhideWhenUsed="1"/>
    <w:lsdException w:name="List Bullet 5"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4"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99"/>
    <w:semiHidden/>
    <w:rsid w:val="000C5EB6"/>
    <w:pPr>
      <w:spacing w:before="120" w:after="60"/>
      <w:ind w:left="397" w:hanging="397"/>
    </w:pPr>
    <w:rPr>
      <w:b/>
      <w:bCs/>
      <w:caps/>
      <w:sz w:val="24"/>
      <w:szCs w:val="24"/>
    </w:rPr>
  </w:style>
  <w:style w:type="paragraph" w:styleId="Indholdsfortegnelse2">
    <w:name w:val="toc 2"/>
    <w:basedOn w:val="Normal"/>
    <w:next w:val="Normal"/>
    <w:uiPriority w:val="99"/>
    <w:semiHidden/>
    <w:rsid w:val="000C5EB6"/>
    <w:pPr>
      <w:ind w:left="765" w:hanging="567"/>
    </w:pPr>
    <w:rPr>
      <w:b/>
      <w:bCs/>
      <w:smallCaps/>
    </w:rPr>
  </w:style>
  <w:style w:type="paragraph" w:styleId="Indholdsfortegnelse3">
    <w:name w:val="toc 3"/>
    <w:basedOn w:val="Normal"/>
    <w:next w:val="Normal"/>
    <w:uiPriority w:val="99"/>
    <w:semiHidden/>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Hyper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tabs>
        <w:tab w:val="clear" w:pos="720"/>
        <w:tab w:val="num" w:pos="454"/>
      </w:tabs>
      <w:spacing w:after="40"/>
      <w:ind w:left="454" w:hanging="227"/>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8BBB1FE1.dotm</Template>
  <TotalTime>47</TotalTime>
  <Pages>24</Pages>
  <Words>5131</Words>
  <Characters>31304</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GD2 - Systemer</vt:lpstr>
    </vt:vector>
  </TitlesOfParts>
  <Company>MBBL</Company>
  <LinksUpToDate>false</LinksUpToDate>
  <CharactersWithSpaces>36363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GD2 - Systemer</dc:title>
  <dc:subject>Grunddataprogrammet under den Fællesoffentlig digitaliseringsstrategi 2012 - 2015</dc:subject>
  <dc:creator>pll-MBBL</dc:creator>
  <cp:keywords>MBBL-REF: 2012-271</cp:keywords>
  <dc:description/>
  <cp:lastModifiedBy>Morten Lind</cp:lastModifiedBy>
  <cp:revision>4</cp:revision>
  <cp:lastPrinted>2013-04-11T13:03:00Z</cp:lastPrinted>
  <dcterms:created xsi:type="dcterms:W3CDTF">2013-04-14T20:45:00Z</dcterms:created>
  <dcterms:modified xsi:type="dcterms:W3CDTF">2013-04-17T14:20:00Z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